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5C8EA0" w14:textId="68B3EE1A" w:rsidR="0092638D" w:rsidRPr="005C6892" w:rsidRDefault="0092638D" w:rsidP="0092638D">
      <w:pPr>
        <w:rPr>
          <w:rFonts w:ascii="ＭＳ ゴシック" w:eastAsia="ＭＳ ゴシック" w:hAnsi="ＭＳ ゴシック"/>
          <w:b/>
          <w:color w:val="0000CC"/>
          <w:sz w:val="24"/>
          <w:szCs w:val="24"/>
        </w:rPr>
      </w:pPr>
      <w:bookmarkStart w:id="0" w:name="_Hlk40212079"/>
      <w:r w:rsidRPr="005C6892">
        <w:rPr>
          <w:rFonts w:ascii="ＭＳ ゴシック" w:eastAsia="ＭＳ ゴシック" w:hAnsi="ＭＳ ゴシック" w:hint="eastAsia"/>
          <w:b/>
          <w:color w:val="0000CC"/>
          <w:sz w:val="24"/>
          <w:szCs w:val="24"/>
        </w:rPr>
        <w:t>かぼちゃペースト</w:t>
      </w:r>
      <w:r w:rsidR="005C6892" w:rsidRPr="005C6892">
        <w:rPr>
          <w:rFonts w:ascii="ＭＳ ゴシック" w:eastAsia="ＭＳ ゴシック" w:hAnsi="ＭＳ ゴシック" w:hint="eastAsia"/>
          <w:b/>
          <w:color w:val="0000CC"/>
          <w:sz w:val="24"/>
          <w:szCs w:val="24"/>
        </w:rPr>
        <w:t>の作り方</w:t>
      </w:r>
    </w:p>
    <w:p w14:paraId="20B4C864" w14:textId="011A8A16" w:rsidR="005C6892" w:rsidRPr="008671B5" w:rsidRDefault="0020174A" w:rsidP="0092638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color w:val="0000CC"/>
          <w:sz w:val="24"/>
          <w:szCs w:val="24"/>
        </w:rPr>
        <w:drawing>
          <wp:inline distT="0" distB="0" distL="0" distR="0" wp14:anchorId="72301FF7" wp14:editId="68CEC57A">
            <wp:extent cx="1329690" cy="1048385"/>
            <wp:effectExtent l="0" t="0" r="3810" b="0"/>
            <wp:docPr id="3" name="図 3" descr="かぼちゃペーストの画像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BFD8A8E-6B22-4FA3-8D7A-F5470B1ACE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BFD8A8E-6B22-4FA3-8D7A-F5470B1ACE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BBD0F88" w14:textId="77777777" w:rsidR="00B0667B" w:rsidRDefault="00B0667B" w:rsidP="0092638D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798763C3" w14:textId="22C71D55" w:rsidR="00E32C0F" w:rsidRPr="00473A07" w:rsidRDefault="005C6892" w:rsidP="0092638D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473A07">
        <w:rPr>
          <w:rFonts w:ascii="ＭＳ ゴシック" w:eastAsia="ＭＳ ゴシック" w:hAnsi="ＭＳ ゴシック" w:hint="eastAsia"/>
          <w:b/>
          <w:bCs/>
          <w:sz w:val="24"/>
          <w:szCs w:val="24"/>
        </w:rPr>
        <w:t>材料</w:t>
      </w:r>
    </w:p>
    <w:p w14:paraId="62FE6F76" w14:textId="77345E9C" w:rsidR="005C6892" w:rsidRDefault="005C6892" w:rsidP="0092638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かぼちゃ</w:t>
      </w:r>
      <w:r w:rsidR="001F2D2D">
        <w:rPr>
          <w:rFonts w:ascii="ＭＳ ゴシック" w:eastAsia="ＭＳ ゴシック" w:hAnsi="ＭＳ ゴシック" w:hint="eastAsia"/>
          <w:sz w:val="24"/>
          <w:szCs w:val="24"/>
        </w:rPr>
        <w:t xml:space="preserve">　４ｃｍ角</w:t>
      </w:r>
      <w:r w:rsidR="003776C4">
        <w:rPr>
          <w:rFonts w:ascii="ＭＳ ゴシック" w:eastAsia="ＭＳ ゴシック" w:hAnsi="ＭＳ ゴシック" w:hint="eastAsia"/>
          <w:sz w:val="24"/>
          <w:szCs w:val="24"/>
        </w:rPr>
        <w:t>１切</w:t>
      </w:r>
    </w:p>
    <w:p w14:paraId="20F00AF9" w14:textId="77777777" w:rsidR="0020174A" w:rsidRDefault="0020174A" w:rsidP="0092638D">
      <w:pPr>
        <w:rPr>
          <w:rFonts w:ascii="ＭＳ ゴシック" w:eastAsia="ＭＳ ゴシック" w:hAnsi="ＭＳ ゴシック"/>
          <w:sz w:val="24"/>
          <w:szCs w:val="24"/>
        </w:rPr>
      </w:pPr>
    </w:p>
    <w:p w14:paraId="6BA91F9B" w14:textId="69CD48C5" w:rsidR="005C6892" w:rsidRPr="00473A07" w:rsidRDefault="005C6892" w:rsidP="0092638D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473A07">
        <w:rPr>
          <w:rFonts w:ascii="ＭＳ ゴシック" w:eastAsia="ＭＳ ゴシック" w:hAnsi="ＭＳ ゴシック" w:hint="eastAsia"/>
          <w:b/>
          <w:bCs/>
          <w:sz w:val="24"/>
          <w:szCs w:val="24"/>
        </w:rPr>
        <w:t>作り方</w:t>
      </w:r>
    </w:p>
    <w:p w14:paraId="6B7E26D5" w14:textId="3DFBA42F" w:rsidR="0092638D" w:rsidRPr="008671B5" w:rsidRDefault="005C6892" w:rsidP="0092638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１．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かぼちゃは皮をむき、一口大に切</w:t>
      </w:r>
      <w:r>
        <w:rPr>
          <w:rFonts w:ascii="ＭＳ ゴシック" w:eastAsia="ＭＳ ゴシック" w:hAnsi="ＭＳ ゴシック" w:hint="eastAsia"/>
          <w:sz w:val="24"/>
          <w:szCs w:val="24"/>
        </w:rPr>
        <w:t>ります。</w:t>
      </w:r>
    </w:p>
    <w:p w14:paraId="73FB8322" w14:textId="26603C5D" w:rsidR="0092638D" w:rsidRPr="008671B5" w:rsidRDefault="005C6892" w:rsidP="0092638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２．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鍋に水とかぼちゃを入</w:t>
      </w:r>
      <w:r>
        <w:rPr>
          <w:rFonts w:ascii="ＭＳ ゴシック" w:eastAsia="ＭＳ ゴシック" w:hAnsi="ＭＳ ゴシック" w:hint="eastAsia"/>
          <w:sz w:val="24"/>
          <w:szCs w:val="24"/>
        </w:rPr>
        <w:t>れて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火にかけ</w:t>
      </w:r>
      <w:r>
        <w:rPr>
          <w:rFonts w:ascii="ＭＳ ゴシック" w:eastAsia="ＭＳ ゴシック" w:hAnsi="ＭＳ ゴシック" w:hint="eastAsia"/>
          <w:sz w:val="24"/>
          <w:szCs w:val="24"/>
        </w:rPr>
        <w:t>、や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わらかくなるまでよく茹で</w:t>
      </w:r>
      <w:r>
        <w:rPr>
          <w:rFonts w:ascii="ＭＳ ゴシック" w:eastAsia="ＭＳ ゴシック" w:hAnsi="ＭＳ ゴシック" w:hint="eastAsia"/>
          <w:sz w:val="24"/>
          <w:szCs w:val="24"/>
        </w:rPr>
        <w:t>ます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3CF1FD17" w14:textId="315490DA" w:rsidR="007C1C50" w:rsidRDefault="005C689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３．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手付きザル</w:t>
      </w:r>
      <w:r>
        <w:rPr>
          <w:rFonts w:ascii="ＭＳ ゴシック" w:eastAsia="ＭＳ ゴシック" w:hAnsi="ＭＳ ゴシック" w:hint="eastAsia"/>
          <w:sz w:val="24"/>
          <w:szCs w:val="24"/>
        </w:rPr>
        <w:t>でかぼちゃを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裏ごし</w:t>
      </w:r>
      <w:r>
        <w:rPr>
          <w:rFonts w:ascii="ＭＳ ゴシック" w:eastAsia="ＭＳ ゴシック" w:hAnsi="ＭＳ ゴシック" w:hint="eastAsia"/>
          <w:sz w:val="24"/>
          <w:szCs w:val="24"/>
        </w:rPr>
        <w:t>、ゆで汁を入れてトロトロにします。</w:t>
      </w:r>
    </w:p>
    <w:p w14:paraId="1445BC89" w14:textId="77777777" w:rsidR="0020174A" w:rsidRPr="008671B5" w:rsidRDefault="0020174A">
      <w:pPr>
        <w:rPr>
          <w:rFonts w:ascii="ＭＳ ゴシック" w:eastAsia="ＭＳ ゴシック" w:hAnsi="ＭＳ ゴシック"/>
          <w:sz w:val="24"/>
          <w:szCs w:val="24"/>
        </w:rPr>
      </w:pPr>
    </w:p>
    <w:p w14:paraId="7AFA3D2E" w14:textId="06EB9EF2" w:rsidR="005C6892" w:rsidRDefault="0020174A" w:rsidP="0092638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w:drawing>
          <wp:inline distT="0" distB="0" distL="0" distR="0" wp14:anchorId="7AB48B04" wp14:editId="00A6010A">
            <wp:extent cx="1225224" cy="1104900"/>
            <wp:effectExtent l="0" t="0" r="0" b="0"/>
            <wp:docPr id="1" name="図 1" descr="かぼちゃを切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440" cy="110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noProof/>
          <w:color w:val="0000CC"/>
          <w:sz w:val="24"/>
          <w:szCs w:val="24"/>
        </w:rPr>
        <mc:AlternateContent>
          <mc:Choice Requires="wps">
            <w:drawing>
              <wp:inline distT="0" distB="0" distL="0" distR="0" wp14:anchorId="5BE5B6D8" wp14:editId="45E26C9E">
                <wp:extent cx="304800" cy="441325"/>
                <wp:effectExtent l="0" t="38100" r="38100" b="53975"/>
                <wp:docPr id="18" name="左矢印 18" title="次の写真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4800" cy="44132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C8E62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18" o:spid="_x0000_s1026" type="#_x0000_t66" alt="タイトル: 次の写真" style="width:24pt;height:34.7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" adj="10800" fillcolor="#5b9bd5" strokecolor="#41719c" strokeweight="1pt">
                <w10:anchorlock/>
              </v:shape>
            </w:pict>
          </mc:Fallback>
        </mc:AlternateContent>
      </w:r>
      <w:r w:rsidR="001F2D2D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609C9327" wp14:editId="2001897B">
            <wp:extent cx="1373505" cy="1222375"/>
            <wp:effectExtent l="0" t="0" r="0" b="0"/>
            <wp:docPr id="4" name="図 4" descr="鍋でかぼちゃを茹で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noProof/>
          <w:color w:val="0000CC"/>
          <w:sz w:val="24"/>
          <w:szCs w:val="24"/>
        </w:rPr>
        <mc:AlternateContent>
          <mc:Choice Requires="wps">
            <w:drawing>
              <wp:inline distT="0" distB="0" distL="0" distR="0" wp14:anchorId="338B05E5" wp14:editId="73372DF2">
                <wp:extent cx="285750" cy="441325"/>
                <wp:effectExtent l="0" t="38100" r="38100" b="53975"/>
                <wp:docPr id="6" name="左矢印 6" title="次の写真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44132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79FE9D" id="左矢印 6" o:spid="_x0000_s1026" type="#_x0000_t66" alt="タイトル: 次の写真" style="width:22.5pt;height:34.7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" adj="10800" fillcolor="#5b9bd5" strokecolor="#41719c" strokeweight="1pt">
                <w10:anchorlock/>
              </v:shape>
            </w:pict>
          </mc:Fallback>
        </mc:AlternateContent>
      </w:r>
      <w:r w:rsidR="00115C26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48F5DA2D" wp14:editId="31FD06EA">
            <wp:extent cx="1344930" cy="1202690"/>
            <wp:effectExtent l="0" t="0" r="7620" b="0"/>
            <wp:docPr id="7" name="図 7" descr="かぼちゃを裏ごす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D2D">
        <w:rPr>
          <w:rFonts w:ascii="ＭＳ ゴシック" w:eastAsia="ＭＳ ゴシック" w:hAnsi="ＭＳ ゴシック" w:hint="eastAsia"/>
          <w:b/>
          <w:noProof/>
          <w:color w:val="0000CC"/>
          <w:sz w:val="24"/>
          <w:szCs w:val="24"/>
        </w:rPr>
        <mc:AlternateContent>
          <mc:Choice Requires="wps">
            <w:drawing>
              <wp:inline distT="0" distB="0" distL="0" distR="0" wp14:anchorId="183D50CE" wp14:editId="0351ACBB">
                <wp:extent cx="329565" cy="441325"/>
                <wp:effectExtent l="0" t="38100" r="32385" b="53975"/>
                <wp:docPr id="13" name="左矢印 13" title="次の写真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9565" cy="44132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0F435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13" o:spid="_x0000_s1026" type="#_x0000_t66" alt="タイトル: 次の写真" style="width:25.95pt;height:34.7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" adj="10800" fillcolor="#5b9bd5" strokecolor="#41719c" strokeweight="1pt">
                <w10:anchorlock/>
              </v:shape>
            </w:pict>
          </mc:Fallback>
        </mc:AlternateContent>
      </w:r>
      <w:r w:rsidR="001F2D2D">
        <w:rPr>
          <w:noProof/>
        </w:rPr>
        <w:drawing>
          <wp:inline distT="0" distB="0" distL="0" distR="0" wp14:anchorId="0370654F" wp14:editId="386A3FAD">
            <wp:extent cx="1342390" cy="1193165"/>
            <wp:effectExtent l="0" t="0" r="0" b="6985"/>
            <wp:docPr id="8" name="図 3" descr="かぼちゃペーストをスプーンからたらす画像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29A3474D-52AB-4A67-BD4B-48C9D42769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29A3474D-52AB-4A67-BD4B-48C9D42769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43CF" w14:textId="342DC7F9" w:rsidR="00115C26" w:rsidRDefault="00115C26" w:rsidP="0092638D">
      <w:pPr>
        <w:rPr>
          <w:rFonts w:ascii="ＭＳ ゴシック" w:eastAsia="ＭＳ ゴシック" w:hAnsi="ＭＳ ゴシック"/>
          <w:sz w:val="24"/>
          <w:szCs w:val="24"/>
        </w:rPr>
      </w:pPr>
    </w:p>
    <w:p w14:paraId="060232DD" w14:textId="034986E4" w:rsidR="0092638D" w:rsidRPr="00923DA6" w:rsidRDefault="0092638D" w:rsidP="00115C26">
      <w:pPr>
        <w:rPr>
          <w:rFonts w:ascii="ＭＳ ゴシック" w:eastAsia="ＭＳ ゴシック" w:hAnsi="ＭＳ ゴシック"/>
          <w:b/>
          <w:color w:val="0000CC"/>
          <w:sz w:val="24"/>
          <w:szCs w:val="24"/>
        </w:rPr>
      </w:pPr>
      <w:r w:rsidRPr="00923DA6">
        <w:rPr>
          <w:rFonts w:ascii="ＭＳ ゴシック" w:eastAsia="ＭＳ ゴシック" w:hAnsi="ＭＳ ゴシック" w:hint="eastAsia"/>
          <w:b/>
          <w:color w:val="0000CC"/>
          <w:sz w:val="24"/>
          <w:szCs w:val="24"/>
        </w:rPr>
        <w:t>離乳食ワンポイントアドバイス</w:t>
      </w:r>
    </w:p>
    <w:p w14:paraId="1D0F76C0" w14:textId="02A2FF94" w:rsidR="00115C26" w:rsidRDefault="00115C26" w:rsidP="00115C26">
      <w:pPr>
        <w:rPr>
          <w:rFonts w:ascii="ＭＳ ゴシック" w:eastAsia="ＭＳ ゴシック" w:hAnsi="ＭＳ ゴシック"/>
          <w:b/>
          <w:sz w:val="24"/>
          <w:szCs w:val="24"/>
        </w:rPr>
      </w:pPr>
    </w:p>
    <w:p w14:paraId="59598976" w14:textId="4D3C5989" w:rsidR="0092638D" w:rsidRPr="0020174A" w:rsidRDefault="0092638D" w:rsidP="00115C26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115C26">
        <w:rPr>
          <w:rFonts w:ascii="ＭＳ ゴシック" w:eastAsia="ＭＳ ゴシック" w:hAnsi="ＭＳ ゴシック" w:hint="eastAsia"/>
          <w:b/>
          <w:sz w:val="24"/>
          <w:szCs w:val="24"/>
        </w:rPr>
        <w:t>電子レンジで</w:t>
      </w:r>
      <w:r w:rsidR="001F2D2D">
        <w:rPr>
          <w:rFonts w:ascii="ＭＳ ゴシック" w:eastAsia="ＭＳ ゴシック" w:hAnsi="ＭＳ ゴシック" w:hint="eastAsia"/>
          <w:b/>
          <w:sz w:val="24"/>
          <w:szCs w:val="24"/>
        </w:rPr>
        <w:t>できる、</w:t>
      </w:r>
      <w:r w:rsidRPr="0020174A">
        <w:rPr>
          <w:rFonts w:ascii="ＭＳ ゴシック" w:eastAsia="ＭＳ ゴシック" w:hAnsi="ＭＳ ゴシック" w:hint="eastAsia"/>
          <w:b/>
          <w:sz w:val="24"/>
          <w:szCs w:val="24"/>
        </w:rPr>
        <w:t>じゃがいもペーストの作り方</w:t>
      </w:r>
    </w:p>
    <w:p w14:paraId="527AE8DE" w14:textId="1754AF1E" w:rsidR="0092638D" w:rsidRPr="008671B5" w:rsidRDefault="00115C26" w:rsidP="00115C26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１．</w:t>
      </w:r>
      <w:r w:rsidR="001F2D2D">
        <w:rPr>
          <w:rFonts w:ascii="ＭＳ ゴシック" w:eastAsia="ＭＳ ゴシック" w:hAnsi="ＭＳ ゴシック" w:hint="eastAsia"/>
          <w:sz w:val="24"/>
          <w:szCs w:val="24"/>
        </w:rPr>
        <w:t>じゃがいもは皮をむき、一口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大に切</w:t>
      </w:r>
      <w:r w:rsidR="001F2D2D">
        <w:rPr>
          <w:rFonts w:ascii="ＭＳ ゴシック" w:eastAsia="ＭＳ ゴシック" w:hAnsi="ＭＳ ゴシック" w:hint="eastAsia"/>
          <w:sz w:val="24"/>
          <w:szCs w:val="24"/>
        </w:rPr>
        <w:t>り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ラップで包</w:t>
      </w:r>
      <w:r>
        <w:rPr>
          <w:rFonts w:ascii="ＭＳ ゴシック" w:eastAsia="ＭＳ ゴシック" w:hAnsi="ＭＳ ゴシック" w:hint="eastAsia"/>
          <w:sz w:val="24"/>
          <w:szCs w:val="24"/>
        </w:rPr>
        <w:t>み、電子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レンジにかけ</w:t>
      </w:r>
      <w:r w:rsidR="001F2D2D">
        <w:rPr>
          <w:rFonts w:ascii="ＭＳ ゴシック" w:eastAsia="ＭＳ ゴシック" w:hAnsi="ＭＳ ゴシック" w:hint="eastAsia"/>
          <w:sz w:val="24"/>
          <w:szCs w:val="24"/>
        </w:rPr>
        <w:t>ます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720347BB" w14:textId="0848CFFB" w:rsidR="0092638D" w:rsidRPr="008671B5" w:rsidRDefault="00115C26" w:rsidP="0092638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２．粗熱がとれたら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指でよくつぶ</w:t>
      </w:r>
      <w:r w:rsidR="001F2D2D">
        <w:rPr>
          <w:rFonts w:ascii="ＭＳ ゴシック" w:eastAsia="ＭＳ ゴシック" w:hAnsi="ＭＳ ゴシック" w:hint="eastAsia"/>
          <w:sz w:val="24"/>
          <w:szCs w:val="24"/>
        </w:rPr>
        <w:t>します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77751D99" w14:textId="0A27ABE3" w:rsidR="0092638D" w:rsidRPr="008671B5" w:rsidRDefault="00115C26" w:rsidP="0092638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３．器につぶしたじゃがいもと</w:t>
      </w:r>
      <w:r w:rsidR="0092638D" w:rsidRPr="008671B5">
        <w:rPr>
          <w:rFonts w:ascii="ＭＳ ゴシック" w:eastAsia="ＭＳ ゴシック" w:hAnsi="ＭＳ ゴシック" w:hint="eastAsia"/>
          <w:sz w:val="24"/>
          <w:szCs w:val="24"/>
        </w:rPr>
        <w:t>ミルクを入れ</w:t>
      </w:r>
      <w:r>
        <w:rPr>
          <w:rFonts w:ascii="ＭＳ ゴシック" w:eastAsia="ＭＳ ゴシック" w:hAnsi="ＭＳ ゴシック" w:hint="eastAsia"/>
          <w:sz w:val="24"/>
          <w:szCs w:val="24"/>
        </w:rPr>
        <w:t>てトロトロにします。</w:t>
      </w:r>
    </w:p>
    <w:p w14:paraId="5042A91F" w14:textId="525E963B" w:rsidR="0092638D" w:rsidRDefault="00115C26" w:rsidP="0092638D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かぼちゃでも同じようにできます。</w:t>
      </w:r>
    </w:p>
    <w:p w14:paraId="11B633B2" w14:textId="77777777" w:rsidR="0020174A" w:rsidRPr="006F69D5" w:rsidRDefault="0020174A" w:rsidP="0092638D">
      <w:pPr>
        <w:rPr>
          <w:rFonts w:ascii="ＭＳ ゴシック" w:eastAsia="ＭＳ ゴシック" w:hAnsi="ＭＳ ゴシック"/>
          <w:sz w:val="24"/>
          <w:szCs w:val="24"/>
        </w:rPr>
      </w:pPr>
    </w:p>
    <w:p w14:paraId="59DD7C93" w14:textId="29D64C60" w:rsidR="0092638D" w:rsidRPr="008671B5" w:rsidRDefault="0020174A" w:rsidP="00054EF4">
      <w:pPr>
        <w:spacing w:after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0CA719AF" wp14:editId="0EFE7E4F">
            <wp:extent cx="1217606" cy="1200150"/>
            <wp:effectExtent l="0" t="0" r="1905" b="0"/>
            <wp:docPr id="11" name="図 11" descr="ラップの上に皮をむいたじゃがいもをおいた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02" cy="120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noProof/>
          <w:color w:val="0000CC"/>
          <w:sz w:val="24"/>
          <w:szCs w:val="24"/>
        </w:rPr>
        <mc:AlternateContent>
          <mc:Choice Requires="wps">
            <w:drawing>
              <wp:inline distT="0" distB="0" distL="0" distR="0" wp14:anchorId="55CE44AF" wp14:editId="072A01C0">
                <wp:extent cx="314325" cy="441325"/>
                <wp:effectExtent l="0" t="38100" r="47625" b="53975"/>
                <wp:docPr id="16" name="左矢印 16" title="次の写真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" cy="44132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3EF683" id="左矢印 16" o:spid="_x0000_s1026" type="#_x0000_t66" alt="タイトル: 次の写真" style="width:24.75pt;height:34.7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" adj="10800" fillcolor="#5b9bd5" strokecolor="#41719c" strokeweight="1pt">
                <w10:anchorlock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3FC318FF" wp14:editId="465C7855">
            <wp:extent cx="1338580" cy="1193165"/>
            <wp:effectExtent l="0" t="0" r="0" b="6985"/>
            <wp:docPr id="12" name="図 12" descr="茹でたじゃがいもを指でつぶし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noProof/>
          <w:color w:val="0000CC"/>
          <w:sz w:val="24"/>
          <w:szCs w:val="24"/>
        </w:rPr>
        <mc:AlternateContent>
          <mc:Choice Requires="wps">
            <w:drawing>
              <wp:inline distT="0" distB="0" distL="0" distR="0" wp14:anchorId="0DB2C696" wp14:editId="1E792D94">
                <wp:extent cx="304800" cy="441325"/>
                <wp:effectExtent l="0" t="38100" r="38100" b="53975"/>
                <wp:docPr id="17" name="左矢印 17" title="次の写真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4800" cy="44132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063B4F" id="左矢印 17" o:spid="_x0000_s1026" type="#_x0000_t66" alt="タイトル: 次の写真" style="width:24pt;height:34.7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" adj="10800" fillcolor="#5b9bd5" strokecolor="#41719c" strokeweight="1pt">
                <w10:anchorlock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0AABA9D4" wp14:editId="16EC4DAD">
            <wp:extent cx="1420495" cy="1222375"/>
            <wp:effectExtent l="0" t="0" r="8255" b="0"/>
            <wp:docPr id="14" name="図 14" descr="器につぶしたじゃがいもをいれ、そこに粉ミルクをい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noProof/>
          <w:color w:val="0000CC"/>
          <w:sz w:val="24"/>
          <w:szCs w:val="24"/>
        </w:rPr>
        <mc:AlternateContent>
          <mc:Choice Requires="wps">
            <w:drawing>
              <wp:inline distT="0" distB="0" distL="0" distR="0" wp14:anchorId="1D3CCEE7" wp14:editId="40DA2718">
                <wp:extent cx="304800" cy="441325"/>
                <wp:effectExtent l="0" t="38100" r="38100" b="53975"/>
                <wp:docPr id="24" name="左矢印 24" title="次の写真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4800" cy="44132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233AB4" id="左矢印 24" o:spid="_x0000_s1026" type="#_x0000_t66" alt="タイトル: 次の写真" style="width:24pt;height:34.7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" adj="10800" fillcolor="#5b9bd5" strokecolor="#41719c" strokeweight="1pt">
                <w10:anchorlock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1A2AD0E9" wp14:editId="6F425073">
            <wp:extent cx="1373505" cy="1221740"/>
            <wp:effectExtent l="0" t="0" r="0" b="0"/>
            <wp:docPr id="15" name="図 15" descr="じゃがいもペーストをスプーンからたらす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4E60D" w14:textId="77777777" w:rsidR="00165C89" w:rsidRDefault="00165C89" w:rsidP="0092638D">
      <w:pPr>
        <w:rPr>
          <w:rFonts w:ascii="ＭＳ ゴシック" w:eastAsia="ＭＳ ゴシック" w:hAnsi="ＭＳ ゴシック" w:hint="eastAsia"/>
          <w:sz w:val="24"/>
          <w:szCs w:val="24"/>
        </w:rPr>
      </w:pPr>
    </w:p>
    <w:p w14:paraId="2A545781" w14:textId="77777777" w:rsidR="00054EF4" w:rsidRDefault="00054EF4" w:rsidP="0092638D">
      <w:pPr>
        <w:rPr>
          <w:rFonts w:ascii="ＭＳ ゴシック" w:eastAsia="ＭＳ ゴシック" w:hAnsi="ＭＳ ゴシック" w:hint="eastAsia"/>
          <w:sz w:val="24"/>
          <w:szCs w:val="24"/>
        </w:rPr>
      </w:pPr>
    </w:p>
    <w:p w14:paraId="00ADC164" w14:textId="77777777" w:rsidR="00054EF4" w:rsidRDefault="00054EF4" w:rsidP="0092638D">
      <w:pPr>
        <w:rPr>
          <w:rFonts w:ascii="ＭＳ ゴシック" w:eastAsia="ＭＳ ゴシック" w:hAnsi="ＭＳ ゴシック"/>
          <w:sz w:val="24"/>
          <w:szCs w:val="24"/>
        </w:rPr>
      </w:pPr>
      <w:bookmarkStart w:id="1" w:name="_GoBack"/>
      <w:bookmarkEnd w:id="1"/>
    </w:p>
    <w:p w14:paraId="461D71AB" w14:textId="2BF8F53D" w:rsidR="00FC0C8E" w:rsidRDefault="00165C89" w:rsidP="00165C89">
      <w:pPr>
        <w:jc w:val="righ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（名古屋市東保健センター作成）</w:t>
      </w:r>
    </w:p>
    <w:sectPr w:rsidR="00FC0C8E" w:rsidSect="0020174A">
      <w:pgSz w:w="11906" w:h="16838" w:code="9"/>
      <w:pgMar w:top="1134" w:right="851" w:bottom="1134" w:left="851" w:header="851" w:footer="992" w:gutter="0"/>
      <w:cols w:space="425"/>
      <w:docGrid w:type="linesAndChars" w:linePitch="350" w:charSpace="-7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3FDCB" w14:textId="77777777" w:rsidR="00FF1069" w:rsidRDefault="00FF1069" w:rsidP="00FC0C8E">
      <w:r>
        <w:separator/>
      </w:r>
    </w:p>
  </w:endnote>
  <w:endnote w:type="continuationSeparator" w:id="0">
    <w:p w14:paraId="09CA253C" w14:textId="77777777" w:rsidR="00FF1069" w:rsidRDefault="00FF1069" w:rsidP="00FC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ED5AC7" w14:textId="77777777" w:rsidR="00FF1069" w:rsidRDefault="00FF1069" w:rsidP="00FC0C8E">
      <w:r>
        <w:separator/>
      </w:r>
    </w:p>
  </w:footnote>
  <w:footnote w:type="continuationSeparator" w:id="0">
    <w:p w14:paraId="02C5BD17" w14:textId="77777777" w:rsidR="00FF1069" w:rsidRDefault="00FF1069" w:rsidP="00FC0C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3"/>
  <w:drawingGridVerticalSpacing w:val="17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31C"/>
    <w:rsid w:val="00054EF4"/>
    <w:rsid w:val="000C4CA4"/>
    <w:rsid w:val="00115C26"/>
    <w:rsid w:val="00116B7A"/>
    <w:rsid w:val="00165C89"/>
    <w:rsid w:val="001B063D"/>
    <w:rsid w:val="001B232E"/>
    <w:rsid w:val="001F2D2D"/>
    <w:rsid w:val="0020174A"/>
    <w:rsid w:val="00220F86"/>
    <w:rsid w:val="002F3990"/>
    <w:rsid w:val="00330BF9"/>
    <w:rsid w:val="003776C4"/>
    <w:rsid w:val="003B7D9E"/>
    <w:rsid w:val="003F0EAB"/>
    <w:rsid w:val="003F4FB6"/>
    <w:rsid w:val="00473A07"/>
    <w:rsid w:val="0053260C"/>
    <w:rsid w:val="00573935"/>
    <w:rsid w:val="005C6892"/>
    <w:rsid w:val="006F69D5"/>
    <w:rsid w:val="007B6437"/>
    <w:rsid w:val="007C1C50"/>
    <w:rsid w:val="008671B5"/>
    <w:rsid w:val="00923DA6"/>
    <w:rsid w:val="0092638D"/>
    <w:rsid w:val="00930D91"/>
    <w:rsid w:val="00945A36"/>
    <w:rsid w:val="00A10A5F"/>
    <w:rsid w:val="00B0667B"/>
    <w:rsid w:val="00B2631C"/>
    <w:rsid w:val="00D0753D"/>
    <w:rsid w:val="00E32C0F"/>
    <w:rsid w:val="00ED0394"/>
    <w:rsid w:val="00F62B81"/>
    <w:rsid w:val="00FC0C8E"/>
    <w:rsid w:val="00FF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BA3C5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C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C0C8E"/>
  </w:style>
  <w:style w:type="paragraph" w:styleId="a5">
    <w:name w:val="footer"/>
    <w:basedOn w:val="a"/>
    <w:link w:val="a6"/>
    <w:uiPriority w:val="99"/>
    <w:unhideWhenUsed/>
    <w:rsid w:val="00FC0C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C0C8E"/>
  </w:style>
  <w:style w:type="paragraph" w:styleId="a7">
    <w:name w:val="Balloon Text"/>
    <w:basedOn w:val="a"/>
    <w:link w:val="a8"/>
    <w:uiPriority w:val="99"/>
    <w:semiHidden/>
    <w:unhideWhenUsed/>
    <w:rsid w:val="006F69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69D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C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C0C8E"/>
  </w:style>
  <w:style w:type="paragraph" w:styleId="a5">
    <w:name w:val="footer"/>
    <w:basedOn w:val="a"/>
    <w:link w:val="a6"/>
    <w:uiPriority w:val="99"/>
    <w:unhideWhenUsed/>
    <w:rsid w:val="00FC0C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C0C8E"/>
  </w:style>
  <w:style w:type="paragraph" w:styleId="a7">
    <w:name w:val="Balloon Text"/>
    <w:basedOn w:val="a"/>
    <w:link w:val="a8"/>
    <w:uiPriority w:val="99"/>
    <w:semiHidden/>
    <w:unhideWhenUsed/>
    <w:rsid w:val="006F69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69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1ED458AC.dotm</Template>
  <TotalTime>0</TotalTime>
  <Pages>1</Pages>
  <Words>46</Words>
  <Characters>266</Characters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2020-05-22T04:49:00Z</dcterms:created>
  <dcterms:modified xsi:type="dcterms:W3CDTF">2020-05-22T04:49:00Z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