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61FBA" w:rsidRDefault="0050648F" w:rsidP="007450CC">
      <w:pPr>
        <w:ind w:left="758" w:hanging="6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C8E42" wp14:editId="3E6A468E">
                <wp:simplePos x="0" y="0"/>
                <wp:positionH relativeFrom="column">
                  <wp:posOffset>-126688</wp:posOffset>
                </wp:positionH>
                <wp:positionV relativeFrom="paragraph">
                  <wp:posOffset>-576077</wp:posOffset>
                </wp:positionV>
                <wp:extent cx="2602954" cy="8001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954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BD6" w:rsidRPr="000B5EEF" w:rsidRDefault="00711BD6" w:rsidP="000B5EEF">
                            <w:pPr>
                              <w:ind w:leftChars="6" w:left="236" w:hangingChars="31" w:hanging="223"/>
                              <w:rPr>
                                <w:rFonts w:ascii="AR丸ゴシック体E" w:eastAsia="AR丸ゴシック体E" w:hAnsi="AR丸ゴシック体E"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0B5EEF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kern w:val="0"/>
                                <w:sz w:val="72"/>
                                <w:szCs w:val="72"/>
                              </w:rPr>
                              <w:t>白鳥学区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D7C8E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0pt;margin-top:-45.35pt;width:204.9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" filled="f" stroked="f">
                <v:textbox>
                  <w:txbxContent>
                    <w:p w:rsidR="00711BD6" w:rsidRPr="000B5EEF" w:rsidRDefault="00711BD6" w:rsidP="000B5EEF">
                      <w:pPr>
                        <w:ind w:leftChars="6" w:left="236" w:hangingChars="31" w:hanging="223"/>
                        <w:rPr>
                          <w:rFonts w:ascii="AR丸ゴシック体E" w:eastAsia="AR丸ゴシック体E" w:hAnsi="AR丸ゴシック体E"/>
                          <w:color w:val="00B050"/>
                          <w:sz w:val="72"/>
                          <w:szCs w:val="72"/>
                        </w:rPr>
                      </w:pPr>
                      <w:r w:rsidRPr="000B5EEF">
                        <w:rPr>
                          <w:rFonts w:ascii="AR丸ゴシック体E" w:eastAsia="AR丸ゴシック体E" w:hAnsi="AR丸ゴシック体E" w:hint="eastAsia"/>
                          <w:color w:val="00B050"/>
                          <w:kern w:val="0"/>
                          <w:sz w:val="72"/>
                          <w:szCs w:val="72"/>
                        </w:rPr>
                        <w:t>白鳥学区</w:t>
                      </w:r>
                    </w:p>
                  </w:txbxContent>
                </v:textbox>
              </v:shape>
            </w:pict>
          </mc:Fallback>
        </mc:AlternateContent>
      </w:r>
      <w:r w:rsidR="009F080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DEBD89" wp14:editId="001A067E">
                <wp:simplePos x="0" y="0"/>
                <wp:positionH relativeFrom="column">
                  <wp:posOffset>142875</wp:posOffset>
                </wp:positionH>
                <wp:positionV relativeFrom="paragraph">
                  <wp:posOffset>2235200</wp:posOffset>
                </wp:positionV>
                <wp:extent cx="4572000" cy="542925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6FF" w:rsidRPr="00BA23F9" w:rsidRDefault="00B67208" w:rsidP="00B67208">
                            <w:pPr>
                              <w:ind w:leftChars="14" w:left="307" w:hangingChars="58" w:hanging="278"/>
                              <w:rPr>
                                <w:rFonts w:ascii="AR丸ゴシック体E" w:eastAsia="AR丸ゴシック体E" w:hAnsi="AR丸ゴシック体E"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B67208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～熱田台地と周辺の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防災</w:t>
                            </w:r>
                            <w:r w:rsidRPr="00B67208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対策</w:t>
                            </w:r>
                            <w:r w:rsidR="003C00D1" w:rsidRPr="00B67208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4DEBD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.25pt;margin-top:176pt;width:5in;height:4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" filled="f" stroked="f">
                <v:textbox>
                  <w:txbxContent>
                    <w:p w:rsidR="007156FF" w:rsidRPr="00BA23F9" w:rsidRDefault="00B67208" w:rsidP="00B67208">
                      <w:pPr>
                        <w:ind w:leftChars="14" w:left="307" w:hangingChars="58" w:hanging="278"/>
                        <w:rPr>
                          <w:rFonts w:ascii="AR丸ゴシック体E" w:eastAsia="AR丸ゴシック体E" w:hAnsi="AR丸ゴシック体E"/>
                          <w:color w:val="00B050"/>
                          <w:sz w:val="52"/>
                          <w:szCs w:val="52"/>
                        </w:rPr>
                      </w:pPr>
                      <w:r w:rsidRPr="00B67208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～熱田台地と周辺の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防災</w:t>
                      </w:r>
                      <w:r w:rsidRPr="00B67208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対策</w:t>
                      </w:r>
                      <w:r w:rsidR="003C00D1" w:rsidRPr="00B67208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9F080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9B64C4" wp14:editId="3D758121">
                <wp:simplePos x="0" y="0"/>
                <wp:positionH relativeFrom="column">
                  <wp:posOffset>142875</wp:posOffset>
                </wp:positionH>
                <wp:positionV relativeFrom="paragraph">
                  <wp:posOffset>1787525</wp:posOffset>
                </wp:positionV>
                <wp:extent cx="4429125" cy="62865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3F9" w:rsidRPr="003C00D1" w:rsidRDefault="003C00D1" w:rsidP="00BA23F9">
                            <w:pPr>
                              <w:ind w:leftChars="12" w:left="327" w:hangingChars="58" w:hanging="302"/>
                              <w:rPr>
                                <w:rFonts w:ascii="AR丸ゴシック体E" w:eastAsia="AR丸ゴシック体E" w:hAnsi="AR丸ゴシック体E"/>
                                <w:color w:val="E36C0A"/>
                                <w:sz w:val="52"/>
                                <w:szCs w:val="52"/>
                              </w:rPr>
                            </w:pPr>
                            <w:r w:rsidRPr="003C00D1">
                              <w:rPr>
                                <w:rFonts w:ascii="AR丸ゴシック体E" w:eastAsia="AR丸ゴシック体E" w:hAnsi="AR丸ゴシック体E" w:hint="eastAsia"/>
                                <w:color w:val="E36C0A"/>
                                <w:sz w:val="52"/>
                                <w:szCs w:val="52"/>
                              </w:rPr>
                              <w:t>演題：</w:t>
                            </w:r>
                            <w:r w:rsidR="00B67208">
                              <w:rPr>
                                <w:rFonts w:ascii="AR丸ゴシック体E" w:eastAsia="AR丸ゴシック体E" w:hAnsi="AR丸ゴシック体E" w:hint="eastAsia"/>
                                <w:color w:val="E36C0A"/>
                                <w:sz w:val="52"/>
                                <w:szCs w:val="52"/>
                              </w:rPr>
                              <w:t>地形から見た防災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9B64C4" id="_x0000_s1027" type="#_x0000_t202" style="position:absolute;left:0;text-align:left;margin-left:11.25pt;margin-top:140.75pt;width:348.75pt;height:4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" filled="f" stroked="f">
                <v:textbox>
                  <w:txbxContent>
                    <w:p w:rsidR="00BA23F9" w:rsidRPr="003C00D1" w:rsidRDefault="003C00D1" w:rsidP="00BA23F9">
                      <w:pPr>
                        <w:ind w:leftChars="12" w:left="327" w:hangingChars="58" w:hanging="302"/>
                        <w:rPr>
                          <w:rFonts w:ascii="AR丸ゴシック体E" w:eastAsia="AR丸ゴシック体E" w:hAnsi="AR丸ゴシック体E"/>
                          <w:color w:val="E36C0A"/>
                          <w:sz w:val="52"/>
                          <w:szCs w:val="52"/>
                        </w:rPr>
                      </w:pPr>
                      <w:r w:rsidRPr="003C00D1">
                        <w:rPr>
                          <w:rFonts w:ascii="AR丸ゴシック体E" w:eastAsia="AR丸ゴシック体E" w:hAnsi="AR丸ゴシック体E" w:hint="eastAsia"/>
                          <w:color w:val="E36C0A"/>
                          <w:sz w:val="52"/>
                          <w:szCs w:val="52"/>
                        </w:rPr>
                        <w:t>演題：</w:t>
                      </w:r>
                      <w:r w:rsidR="00B67208">
                        <w:rPr>
                          <w:rFonts w:ascii="AR丸ゴシック体E" w:eastAsia="AR丸ゴシック体E" w:hAnsi="AR丸ゴシック体E" w:hint="eastAsia"/>
                          <w:color w:val="E36C0A"/>
                          <w:sz w:val="52"/>
                          <w:szCs w:val="52"/>
                        </w:rPr>
                        <w:t>地形から見た防災</w:t>
                      </w:r>
                    </w:p>
                  </w:txbxContent>
                </v:textbox>
              </v:shape>
            </w:pict>
          </mc:Fallback>
        </mc:AlternateContent>
      </w:r>
      <w:r w:rsidR="009F080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E7A53B" wp14:editId="54BAA4E5">
                <wp:simplePos x="0" y="0"/>
                <wp:positionH relativeFrom="column">
                  <wp:posOffset>85725</wp:posOffset>
                </wp:positionH>
                <wp:positionV relativeFrom="paragraph">
                  <wp:posOffset>1349375</wp:posOffset>
                </wp:positionV>
                <wp:extent cx="4810125" cy="556895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0D1" w:rsidRPr="003C00D1" w:rsidRDefault="003C00D1" w:rsidP="003C00D1">
                            <w:pPr>
                              <w:ind w:leftChars="0" w:left="758" w:firstLineChars="0" w:hanging="638"/>
                              <w:rPr>
                                <w:rFonts w:ascii="AR丸ゴシック体E" w:eastAsia="AR丸ゴシック体E" w:hAnsi="AR丸ゴシック体E"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70C0"/>
                                <w:sz w:val="52"/>
                                <w:szCs w:val="52"/>
                              </w:rPr>
                              <w:t>講師：</w:t>
                            </w:r>
                            <w:r w:rsidR="0053197E">
                              <w:rPr>
                                <w:rFonts w:ascii="AR丸ゴシック体E" w:eastAsia="AR丸ゴシック体E" w:hAnsi="AR丸ゴシック体E" w:hint="eastAsia"/>
                                <w:color w:val="0070C0"/>
                                <w:sz w:val="52"/>
                                <w:szCs w:val="52"/>
                              </w:rPr>
                              <w:t>熱田消防署</w:t>
                            </w:r>
                            <w:r w:rsidR="000F35B5">
                              <w:rPr>
                                <w:rFonts w:ascii="AR丸ゴシック体E" w:eastAsia="AR丸ゴシック体E" w:hAnsi="AR丸ゴシック体E" w:hint="eastAsia"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53197E">
                              <w:rPr>
                                <w:rFonts w:ascii="AR丸ゴシック体E" w:eastAsia="AR丸ゴシック体E" w:hAnsi="AR丸ゴシック体E" w:hint="eastAsia"/>
                                <w:color w:val="0070C0"/>
                                <w:sz w:val="52"/>
                                <w:szCs w:val="52"/>
                              </w:rPr>
                              <w:t>関谷 健</w:t>
                            </w:r>
                            <w:r w:rsidR="000F35B5">
                              <w:rPr>
                                <w:rFonts w:ascii="AR丸ゴシック体E" w:eastAsia="AR丸ゴシック体E" w:hAnsi="AR丸ゴシック体E" w:hint="eastAsia"/>
                                <w:color w:val="0070C0"/>
                                <w:sz w:val="52"/>
                                <w:szCs w:val="52"/>
                              </w:rPr>
                              <w:t>氏</w:t>
                            </w:r>
                          </w:p>
                          <w:p w:rsidR="00BA23F9" w:rsidRPr="00BA23F9" w:rsidRDefault="00BA23F9" w:rsidP="00BA23F9">
                            <w:pPr>
                              <w:ind w:leftChars="12" w:left="327" w:hangingChars="58" w:hanging="302"/>
                              <w:rPr>
                                <w:rFonts w:ascii="AR丸ゴシック体E" w:eastAsia="AR丸ゴシック体E" w:hAnsi="AR丸ゴシック体E"/>
                                <w:color w:val="00B05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E7A53B" id="_x0000_s1028" type="#_x0000_t202" style="position:absolute;left:0;text-align:left;margin-left:6.75pt;margin-top:106.25pt;width:378.75pt;height:43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" filled="f" stroked="f">
                <v:textbox>
                  <w:txbxContent>
                    <w:p w:rsidR="003C00D1" w:rsidRPr="003C00D1" w:rsidRDefault="003C00D1" w:rsidP="003C00D1">
                      <w:pPr>
                        <w:ind w:leftChars="0" w:left="758" w:firstLineChars="0" w:hanging="638"/>
                        <w:rPr>
                          <w:rFonts w:ascii="AR丸ゴシック体E" w:eastAsia="AR丸ゴシック体E" w:hAnsi="AR丸ゴシック体E"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0070C0"/>
                          <w:sz w:val="52"/>
                          <w:szCs w:val="52"/>
                        </w:rPr>
                        <w:t>講師：</w:t>
                      </w:r>
                      <w:r w:rsidR="0053197E">
                        <w:rPr>
                          <w:rFonts w:ascii="AR丸ゴシック体E" w:eastAsia="AR丸ゴシック体E" w:hAnsi="AR丸ゴシック体E" w:hint="eastAsia"/>
                          <w:color w:val="0070C0"/>
                          <w:sz w:val="52"/>
                          <w:szCs w:val="52"/>
                        </w:rPr>
                        <w:t>熱田消防署</w:t>
                      </w:r>
                      <w:r w:rsidR="000F35B5">
                        <w:rPr>
                          <w:rFonts w:ascii="AR丸ゴシック体E" w:eastAsia="AR丸ゴシック体E" w:hAnsi="AR丸ゴシック体E" w:hint="eastAsia"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 w:rsidR="0053197E">
                        <w:rPr>
                          <w:rFonts w:ascii="AR丸ゴシック体E" w:eastAsia="AR丸ゴシック体E" w:hAnsi="AR丸ゴシック体E" w:hint="eastAsia"/>
                          <w:color w:val="0070C0"/>
                          <w:sz w:val="52"/>
                          <w:szCs w:val="52"/>
                        </w:rPr>
                        <w:t>関谷 健</w:t>
                      </w:r>
                      <w:r w:rsidR="000F35B5">
                        <w:rPr>
                          <w:rFonts w:ascii="AR丸ゴシック体E" w:eastAsia="AR丸ゴシック体E" w:hAnsi="AR丸ゴシック体E" w:hint="eastAsia"/>
                          <w:color w:val="0070C0"/>
                          <w:sz w:val="52"/>
                          <w:szCs w:val="52"/>
                        </w:rPr>
                        <w:t>氏</w:t>
                      </w:r>
                    </w:p>
                    <w:p w:rsidR="00BA23F9" w:rsidRPr="00BA23F9" w:rsidRDefault="00BA23F9" w:rsidP="00BA23F9">
                      <w:pPr>
                        <w:ind w:leftChars="12" w:left="327" w:hangingChars="58" w:hanging="302"/>
                        <w:rPr>
                          <w:rFonts w:ascii="AR丸ゴシック体E" w:eastAsia="AR丸ゴシック体E" w:hAnsi="AR丸ゴシック体E"/>
                          <w:color w:val="00B05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080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54C494" wp14:editId="2A061E02">
                <wp:simplePos x="0" y="0"/>
                <wp:positionH relativeFrom="column">
                  <wp:posOffset>4599940</wp:posOffset>
                </wp:positionH>
                <wp:positionV relativeFrom="paragraph">
                  <wp:posOffset>929640</wp:posOffset>
                </wp:positionV>
                <wp:extent cx="1876425" cy="2219325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21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5B5" w:rsidRPr="000F35B5" w:rsidRDefault="009F0805" w:rsidP="000F35B5">
                            <w:pPr>
                              <w:ind w:leftChars="14" w:left="191" w:hangingChars="58" w:hanging="162"/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4209CF" wp14:editId="017F343A">
                                  <wp:extent cx="1526275" cy="1743075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2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54C494" id="_x0000_s1029" type="#_x0000_t202" style="position:absolute;left:0;text-align:left;margin-left:362.2pt;margin-top:73.2pt;width:147.75pt;height:174.7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" filled="f" stroked="f">
                <v:textbox style="mso-fit-shape-to-text:t">
                  <w:txbxContent>
                    <w:p w:rsidR="000F35B5" w:rsidRPr="000F35B5" w:rsidRDefault="009F0805" w:rsidP="000F35B5">
                      <w:pPr>
                        <w:ind w:leftChars="14" w:left="191" w:hangingChars="58" w:hanging="162"/>
                        <w:rPr>
                          <w:rFonts w:ascii="AR丸ゴシック体E" w:eastAsia="AR丸ゴシック体E" w:hAnsi="AR丸ゴシック体E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丸ゴシック体E" w:eastAsia="AR丸ゴシック体E" w:hAnsi="AR丸ゴシック体E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754209CF" wp14:editId="017F343A">
                            <wp:extent cx="1526275" cy="1743075"/>
                            <wp:effectExtent l="0" t="0" r="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2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6DD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BA0E10" wp14:editId="47BA65C3">
                <wp:simplePos x="0" y="0"/>
                <wp:positionH relativeFrom="column">
                  <wp:posOffset>1905000</wp:posOffset>
                </wp:positionH>
                <wp:positionV relativeFrom="paragraph">
                  <wp:posOffset>-279400</wp:posOffset>
                </wp:positionV>
                <wp:extent cx="4171950" cy="80010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EEF" w:rsidRPr="00B72567" w:rsidRDefault="000B5EEF" w:rsidP="006F6DBD">
                            <w:pPr>
                              <w:ind w:leftChars="6" w:left="252" w:hangingChars="31" w:hanging="239"/>
                              <w:rPr>
                                <w:rFonts w:ascii="AR丸ゴシック体E" w:eastAsia="AR丸ゴシック体E" w:hAnsi="AR丸ゴシック体E"/>
                                <w:color w:val="E36C0A" w:themeColor="accent6" w:themeShade="BF"/>
                                <w:sz w:val="72"/>
                                <w:szCs w:val="72"/>
                              </w:rPr>
                            </w:pPr>
                            <w:r w:rsidRPr="00996DD2">
                              <w:rPr>
                                <w:rFonts w:ascii="AR丸ゴシック体E" w:eastAsia="AR丸ゴシック体E" w:hAnsi="AR丸ゴシック体E" w:hint="eastAsia"/>
                                <w:color w:val="E36C0A" w:themeColor="accent6" w:themeShade="BF"/>
                                <w:spacing w:val="25"/>
                                <w:kern w:val="0"/>
                                <w:sz w:val="72"/>
                                <w:szCs w:val="72"/>
                                <w:fitText w:val="6120" w:id="1228698880"/>
                              </w:rPr>
                              <w:t>心の</w:t>
                            </w:r>
                            <w:r w:rsidRPr="00996DD2">
                              <w:rPr>
                                <w:rFonts w:ascii="AR丸ゴシック体E" w:eastAsia="AR丸ゴシック体E" w:hAnsi="AR丸ゴシック体E" w:hint="eastAsia"/>
                                <w:color w:val="E36C0A"/>
                                <w:spacing w:val="25"/>
                                <w:kern w:val="0"/>
                                <w:sz w:val="72"/>
                                <w:szCs w:val="72"/>
                                <w:fitText w:val="6120" w:id="1228698880"/>
                              </w:rPr>
                              <w:t>絆</w:t>
                            </w:r>
                            <w:r w:rsidRPr="00996DD2">
                              <w:rPr>
                                <w:rFonts w:ascii="AR丸ゴシック体E" w:eastAsia="AR丸ゴシック体E" w:hAnsi="AR丸ゴシック体E" w:hint="eastAsia"/>
                                <w:color w:val="E36C0A" w:themeColor="accent6" w:themeShade="BF"/>
                                <w:spacing w:val="25"/>
                                <w:kern w:val="0"/>
                                <w:sz w:val="72"/>
                                <w:szCs w:val="72"/>
                                <w:fitText w:val="6120" w:id="1228698880"/>
                              </w:rPr>
                              <w:t>コンサー</w:t>
                            </w:r>
                            <w:r w:rsidRPr="00996DD2">
                              <w:rPr>
                                <w:rFonts w:ascii="AR丸ゴシック体E" w:eastAsia="AR丸ゴシック体E" w:hAnsi="AR丸ゴシック体E" w:hint="eastAsia"/>
                                <w:color w:val="E36C0A" w:themeColor="accent6" w:themeShade="BF"/>
                                <w:spacing w:val="5"/>
                                <w:kern w:val="0"/>
                                <w:sz w:val="72"/>
                                <w:szCs w:val="72"/>
                                <w:fitText w:val="6120" w:id="1228698880"/>
                              </w:rPr>
                              <w:t>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BA0E10" id="_x0000_s1030" type="#_x0000_t202" style="position:absolute;left:0;text-align:left;margin-left:150pt;margin-top:-22pt;width:328.5pt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" filled="f" stroked="f">
                <v:textbox>
                  <w:txbxContent>
                    <w:p w:rsidR="000B5EEF" w:rsidRPr="00B72567" w:rsidRDefault="000B5EEF" w:rsidP="006F6DBD">
                      <w:pPr>
                        <w:ind w:leftChars="6" w:left="252" w:hangingChars="31" w:hanging="239"/>
                        <w:rPr>
                          <w:rFonts w:ascii="AR丸ゴシック体E" w:eastAsia="AR丸ゴシック体E" w:hAnsi="AR丸ゴシック体E"/>
                          <w:color w:val="E36C0A" w:themeColor="accent6" w:themeShade="BF"/>
                          <w:sz w:val="72"/>
                          <w:szCs w:val="72"/>
                        </w:rPr>
                      </w:pPr>
                      <w:r w:rsidRPr="00996DD2">
                        <w:rPr>
                          <w:rFonts w:ascii="AR丸ゴシック体E" w:eastAsia="AR丸ゴシック体E" w:hAnsi="AR丸ゴシック体E" w:hint="eastAsia"/>
                          <w:color w:val="E36C0A" w:themeColor="accent6" w:themeShade="BF"/>
                          <w:spacing w:val="25"/>
                          <w:kern w:val="0"/>
                          <w:sz w:val="72"/>
                          <w:szCs w:val="72"/>
                          <w:fitText w:val="6120" w:id="1228698880"/>
                        </w:rPr>
                        <w:t>心の</w:t>
                      </w:r>
                      <w:r w:rsidRPr="00996DD2">
                        <w:rPr>
                          <w:rFonts w:ascii="AR丸ゴシック体E" w:eastAsia="AR丸ゴシック体E" w:hAnsi="AR丸ゴシック体E" w:hint="eastAsia"/>
                          <w:color w:val="E36C0A"/>
                          <w:spacing w:val="25"/>
                          <w:kern w:val="0"/>
                          <w:sz w:val="72"/>
                          <w:szCs w:val="72"/>
                          <w:fitText w:val="6120" w:id="1228698880"/>
                        </w:rPr>
                        <w:t>絆</w:t>
                      </w:r>
                      <w:r w:rsidRPr="00996DD2">
                        <w:rPr>
                          <w:rFonts w:ascii="AR丸ゴシック体E" w:eastAsia="AR丸ゴシック体E" w:hAnsi="AR丸ゴシック体E" w:hint="eastAsia"/>
                          <w:color w:val="E36C0A" w:themeColor="accent6" w:themeShade="BF"/>
                          <w:spacing w:val="25"/>
                          <w:kern w:val="0"/>
                          <w:sz w:val="72"/>
                          <w:szCs w:val="72"/>
                          <w:fitText w:val="6120" w:id="1228698880"/>
                        </w:rPr>
                        <w:t>コンサー</w:t>
                      </w:r>
                      <w:r w:rsidRPr="00996DD2">
                        <w:rPr>
                          <w:rFonts w:ascii="AR丸ゴシック体E" w:eastAsia="AR丸ゴシック体E" w:hAnsi="AR丸ゴシック体E" w:hint="eastAsia"/>
                          <w:color w:val="E36C0A" w:themeColor="accent6" w:themeShade="BF"/>
                          <w:spacing w:val="5"/>
                          <w:kern w:val="0"/>
                          <w:sz w:val="72"/>
                          <w:szCs w:val="72"/>
                          <w:fitText w:val="6120" w:id="1228698880"/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 w:rsidR="000C3A1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595CB5" wp14:editId="3146818B">
                <wp:simplePos x="0" y="0"/>
                <wp:positionH relativeFrom="column">
                  <wp:posOffset>-342900</wp:posOffset>
                </wp:positionH>
                <wp:positionV relativeFrom="paragraph">
                  <wp:posOffset>377825</wp:posOffset>
                </wp:positionV>
                <wp:extent cx="6515100" cy="504825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0CC" w:rsidRPr="008F53AC" w:rsidRDefault="006B74AB" w:rsidP="006B74AB">
                            <w:pPr>
                              <w:spacing w:before="0" w:beforeAutospacing="0" w:after="0" w:afterAutospacing="0" w:line="0" w:lineRule="atLeast"/>
                              <w:ind w:leftChars="14" w:left="307" w:hangingChars="58" w:hanging="278"/>
                              <w:rPr>
                                <w:rFonts w:ascii="AR丸ゴシック体E" w:eastAsia="AR丸ゴシック体E" w:hAnsi="AR丸ゴシック体E"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48"/>
                                <w:szCs w:val="48"/>
                              </w:rPr>
                              <w:t>１２月２７日(</w:t>
                            </w:r>
                            <w:r w:rsidR="0053197E"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48"/>
                                <w:szCs w:val="48"/>
                              </w:rPr>
                              <w:t>金</w:t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color w:val="FF0000"/>
                                <w:sz w:val="48"/>
                                <w:szCs w:val="48"/>
                              </w:rPr>
                              <w:t>）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48"/>
                                <w:szCs w:val="48"/>
                              </w:rPr>
                              <w:t>13:30</w:t>
                            </w:r>
                            <w:r w:rsidR="007450CC"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48"/>
                                <w:szCs w:val="48"/>
                              </w:rPr>
                              <w:t xml:space="preserve">～ </w:t>
                            </w:r>
                            <w:r w:rsidR="007450CC" w:rsidRPr="007450CC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kern w:val="0"/>
                                <w:sz w:val="52"/>
                                <w:szCs w:val="52"/>
                              </w:rPr>
                              <w:t>熱田文化小劇場</w:t>
                            </w:r>
                          </w:p>
                          <w:p w:rsidR="007450CC" w:rsidRDefault="007450CC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7450CC" w:rsidRDefault="007450CC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7450CC" w:rsidRPr="00711BD6" w:rsidRDefault="007450CC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595CB5" id="テキスト ボックス 11" o:spid="_x0000_s1031" type="#_x0000_t202" style="position:absolute;left:0;text-align:left;margin-left:-27pt;margin-top:29.75pt;width:513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" filled="f" stroked="f">
                <v:textbox>
                  <w:txbxContent>
                    <w:p w:rsidR="007450CC" w:rsidRPr="008F53AC" w:rsidRDefault="006B74AB" w:rsidP="006B74AB">
                      <w:pPr>
                        <w:spacing w:before="0" w:beforeAutospacing="0" w:after="0" w:afterAutospacing="0" w:line="0" w:lineRule="atLeast"/>
                        <w:ind w:leftChars="14" w:left="307" w:hangingChars="58" w:hanging="278"/>
                        <w:rPr>
                          <w:rFonts w:ascii="AR丸ゴシック体E" w:eastAsia="AR丸ゴシック体E" w:hAnsi="AR丸ゴシック体E"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48"/>
                          <w:szCs w:val="48"/>
                        </w:rPr>
                        <w:t>１２月２７日(</w:t>
                      </w:r>
                      <w:r w:rsidR="0053197E"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48"/>
                          <w:szCs w:val="48"/>
                        </w:rPr>
                        <w:t>金</w:t>
                      </w:r>
                      <w:r>
                        <w:rPr>
                          <w:rFonts w:ascii="AR丸ゴシック体E" w:eastAsia="AR丸ゴシック体E" w:hAnsi="AR丸ゴシック体E"/>
                          <w:color w:val="FF0000"/>
                          <w:sz w:val="48"/>
                          <w:szCs w:val="48"/>
                        </w:rPr>
                        <w:t>）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48"/>
                          <w:szCs w:val="48"/>
                        </w:rPr>
                        <w:t>13:30</w:t>
                      </w:r>
                      <w:r w:rsidR="007450CC"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48"/>
                          <w:szCs w:val="48"/>
                        </w:rPr>
                        <w:t xml:space="preserve">～ </w:t>
                      </w:r>
                      <w:r w:rsidR="007450CC" w:rsidRPr="007450CC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kern w:val="0"/>
                          <w:sz w:val="52"/>
                          <w:szCs w:val="52"/>
                        </w:rPr>
                        <w:t>熱田文化小劇場</w:t>
                      </w:r>
                    </w:p>
                    <w:p w:rsidR="007450CC" w:rsidRDefault="007450CC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7450CC" w:rsidRDefault="007450CC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7450CC" w:rsidRPr="00711BD6" w:rsidRDefault="007450CC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A1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E479A6" wp14:editId="701BD26F">
                <wp:simplePos x="0" y="0"/>
                <wp:positionH relativeFrom="column">
                  <wp:posOffset>-304800</wp:posOffset>
                </wp:positionH>
                <wp:positionV relativeFrom="paragraph">
                  <wp:posOffset>3978275</wp:posOffset>
                </wp:positionV>
                <wp:extent cx="6810375" cy="9144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DBD" w:rsidRDefault="00A94EF8" w:rsidP="006B74AB">
                            <w:pPr>
                              <w:spacing w:before="0" w:beforeAutospacing="0" w:after="0" w:afterAutospacing="0" w:line="0" w:lineRule="atLeast"/>
                              <w:ind w:leftChars="35" w:left="375" w:hangingChars="58" w:hanging="302"/>
                              <w:rPr>
                                <w:rFonts w:ascii="AR丸ゴシック体E" w:eastAsia="AR丸ゴシック体E" w:hAnsi="AR丸ゴシック体E"/>
                                <w:color w:val="365F91" w:themeColor="accent1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２才からカラオケを</w:t>
                            </w:r>
                            <w:r w:rsidR="00DA0E90">
                              <w:rPr>
                                <w:rFonts w:ascii="AR丸ゴシック体E" w:eastAsia="AR丸ゴシック体E" w:hAnsi="AR丸ゴシック体E" w:hint="eastAsia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歌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い始め</w:t>
                            </w:r>
                          </w:p>
                          <w:p w:rsidR="00DA0E90" w:rsidRPr="000C483F" w:rsidRDefault="007C50FD" w:rsidP="007C50FD">
                            <w:pPr>
                              <w:spacing w:before="0" w:beforeAutospacing="0" w:after="0" w:afterAutospacing="0" w:line="0" w:lineRule="atLeast"/>
                              <w:ind w:leftChars="13" w:left="27" w:firstLineChars="0" w:firstLine="0"/>
                              <w:rPr>
                                <w:rFonts w:ascii="AR丸ゴシック体E" w:eastAsia="AR丸ゴシック体E" w:hAnsi="AR丸ゴシック体E"/>
                                <w:color w:val="365F91" w:themeColor="accent1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４才でＴＶ･デーサービス･</w:t>
                            </w:r>
                            <w:r w:rsidR="00A94EF8">
                              <w:rPr>
                                <w:rFonts w:ascii="AR丸ゴシック体E" w:eastAsia="AR丸ゴシック体E" w:hAnsi="AR丸ゴシック体E" w:hint="eastAsia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温泉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施設</w:t>
                            </w:r>
                            <w:r w:rsidR="00A94EF8">
                              <w:rPr>
                                <w:rFonts w:ascii="AR丸ゴシック体E" w:eastAsia="AR丸ゴシック体E" w:hAnsi="AR丸ゴシック体E" w:hint="eastAsia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等出演</w:t>
                            </w:r>
                          </w:p>
                          <w:p w:rsidR="006F6DBD" w:rsidRDefault="006F6DBD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6F6DBD" w:rsidRDefault="006F6DBD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6F6DBD" w:rsidRPr="00711BD6" w:rsidRDefault="006F6DBD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E479A6" id="テキスト ボックス 15" o:spid="_x0000_s1032" type="#_x0000_t202" style="position:absolute;left:0;text-align:left;margin-left:-24pt;margin-top:313.25pt;width:536.25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" filled="f" stroked="f">
                <v:textbox>
                  <w:txbxContent>
                    <w:p w:rsidR="006F6DBD" w:rsidRDefault="00A94EF8" w:rsidP="006B74AB">
                      <w:pPr>
                        <w:spacing w:before="0" w:beforeAutospacing="0" w:after="0" w:afterAutospacing="0" w:line="0" w:lineRule="atLeast"/>
                        <w:ind w:leftChars="35" w:left="375" w:hangingChars="58" w:hanging="302"/>
                        <w:rPr>
                          <w:rFonts w:ascii="AR丸ゴシック体E" w:eastAsia="AR丸ゴシック体E" w:hAnsi="AR丸ゴシック体E"/>
                          <w:color w:val="365F91" w:themeColor="accent1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365F91" w:themeColor="accent1" w:themeShade="BF"/>
                          <w:sz w:val="52"/>
                          <w:szCs w:val="52"/>
                        </w:rPr>
                        <w:t>２才からカラオケを</w:t>
                      </w:r>
                      <w:r w:rsidR="00DA0E90">
                        <w:rPr>
                          <w:rFonts w:ascii="AR丸ゴシック体E" w:eastAsia="AR丸ゴシック体E" w:hAnsi="AR丸ゴシック体E" w:hint="eastAsia"/>
                          <w:color w:val="365F91" w:themeColor="accent1" w:themeShade="BF"/>
                          <w:sz w:val="52"/>
                          <w:szCs w:val="52"/>
                        </w:rPr>
                        <w:t>歌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365F91" w:themeColor="accent1" w:themeShade="BF"/>
                          <w:sz w:val="52"/>
                          <w:szCs w:val="52"/>
                        </w:rPr>
                        <w:t>い始め</w:t>
                      </w:r>
                    </w:p>
                    <w:p w:rsidR="00DA0E90" w:rsidRPr="000C483F" w:rsidRDefault="007C50FD" w:rsidP="007C50FD">
                      <w:pPr>
                        <w:spacing w:before="0" w:beforeAutospacing="0" w:after="0" w:afterAutospacing="0" w:line="0" w:lineRule="atLeast"/>
                        <w:ind w:leftChars="13" w:left="27" w:firstLineChars="0" w:firstLine="0"/>
                        <w:rPr>
                          <w:rFonts w:ascii="AR丸ゴシック体E" w:eastAsia="AR丸ゴシック体E" w:hAnsi="AR丸ゴシック体E"/>
                          <w:color w:val="365F91" w:themeColor="accent1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365F91" w:themeColor="accent1" w:themeShade="BF"/>
                          <w:sz w:val="52"/>
                          <w:szCs w:val="52"/>
                        </w:rPr>
                        <w:t>４才でＴＶ･デーサービス･</w:t>
                      </w:r>
                      <w:r w:rsidR="00A94EF8">
                        <w:rPr>
                          <w:rFonts w:ascii="AR丸ゴシック体E" w:eastAsia="AR丸ゴシック体E" w:hAnsi="AR丸ゴシック体E" w:hint="eastAsia"/>
                          <w:color w:val="365F91" w:themeColor="accent1" w:themeShade="BF"/>
                          <w:sz w:val="52"/>
                          <w:szCs w:val="52"/>
                        </w:rPr>
                        <w:t>温泉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365F91" w:themeColor="accent1" w:themeShade="BF"/>
                          <w:sz w:val="52"/>
                          <w:szCs w:val="52"/>
                        </w:rPr>
                        <w:t>施設</w:t>
                      </w:r>
                      <w:r w:rsidR="00A94EF8">
                        <w:rPr>
                          <w:rFonts w:ascii="AR丸ゴシック体E" w:eastAsia="AR丸ゴシック体E" w:hAnsi="AR丸ゴシック体E" w:hint="eastAsia"/>
                          <w:color w:val="365F91" w:themeColor="accent1" w:themeShade="BF"/>
                          <w:sz w:val="52"/>
                          <w:szCs w:val="52"/>
                        </w:rPr>
                        <w:t>等出演</w:t>
                      </w:r>
                    </w:p>
                    <w:p w:rsidR="006F6DBD" w:rsidRDefault="006F6DBD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6F6DBD" w:rsidRDefault="006F6DBD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6F6DBD" w:rsidRPr="00711BD6" w:rsidRDefault="006F6DBD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A1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64D333" wp14:editId="15073481">
                <wp:simplePos x="0" y="0"/>
                <wp:positionH relativeFrom="column">
                  <wp:posOffset>-657225</wp:posOffset>
                </wp:positionH>
                <wp:positionV relativeFrom="paragraph">
                  <wp:posOffset>4854575</wp:posOffset>
                </wp:positionV>
                <wp:extent cx="7096125" cy="5334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5B60" w:rsidRPr="000C3A11" w:rsidRDefault="000C3A11" w:rsidP="000C3A11">
                            <w:pPr>
                              <w:ind w:leftChars="67" w:left="419" w:hangingChars="58" w:hanging="278"/>
                              <w:rPr>
                                <w:rFonts w:ascii="AR丸ゴシック体E" w:eastAsia="AR丸ゴシック体E" w:hAnsi="AR丸ゴシック体E"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ＴＶ</w:t>
                            </w:r>
                            <w:r w:rsidRPr="000C3A11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の</w:t>
                            </w:r>
                            <w:r w:rsidR="006B74AB" w:rsidRPr="000C3A11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カラオケ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･</w:t>
                            </w:r>
                            <w:r w:rsidR="006B74AB" w:rsidRPr="000C3A11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バトル</w:t>
                            </w:r>
                            <w:r w:rsidR="00A94EF8" w:rsidRPr="000C3A11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で</w:t>
                            </w:r>
                            <w:r w:rsidR="00A94EF8" w:rsidRPr="000C3A11">
                              <w:rPr>
                                <w:rFonts w:ascii="AR丸ゴシック体E" w:eastAsia="AR丸ゴシック体E" w:hAnsi="AR丸ゴシック体E" w:hint="eastAsia"/>
                                <w:color w:val="ED8013"/>
                                <w:sz w:val="48"/>
                                <w:szCs w:val="48"/>
                              </w:rPr>
                              <w:t>天才５歳児</w:t>
                            </w:r>
                            <w:r w:rsidR="00A94EF8" w:rsidRPr="000C3A11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と呼ばれ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た</w:t>
                            </w:r>
                          </w:p>
                          <w:p w:rsidR="00725B60" w:rsidRDefault="00725B60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725B60" w:rsidRDefault="00725B60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725B60" w:rsidRPr="00711BD6" w:rsidRDefault="00725B60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64D333" id="テキスト ボックス 3" o:spid="_x0000_s1033" type="#_x0000_t202" style="position:absolute;left:0;text-align:left;margin-left:-51.75pt;margin-top:382.25pt;width:558.7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" filled="f" stroked="f">
                <v:textbox>
                  <w:txbxContent>
                    <w:p w:rsidR="00725B60" w:rsidRPr="000C3A11" w:rsidRDefault="000C3A11" w:rsidP="000C3A11">
                      <w:pPr>
                        <w:ind w:leftChars="67" w:left="419" w:hangingChars="58" w:hanging="278"/>
                        <w:rPr>
                          <w:rFonts w:ascii="AR丸ゴシック体E" w:eastAsia="AR丸ゴシック体E" w:hAnsi="AR丸ゴシック体E"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ＴＶ</w:t>
                      </w:r>
                      <w:r w:rsidRPr="000C3A11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の</w:t>
                      </w:r>
                      <w:r w:rsidR="006B74AB" w:rsidRPr="000C3A11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カラオケ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･</w:t>
                      </w:r>
                      <w:r w:rsidR="006B74AB" w:rsidRPr="000C3A11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バトル</w:t>
                      </w:r>
                      <w:r w:rsidR="00A94EF8" w:rsidRPr="000C3A11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で</w:t>
                      </w:r>
                      <w:r w:rsidR="00A94EF8" w:rsidRPr="000C3A11">
                        <w:rPr>
                          <w:rFonts w:ascii="AR丸ゴシック体E" w:eastAsia="AR丸ゴシック体E" w:hAnsi="AR丸ゴシック体E" w:hint="eastAsia"/>
                          <w:color w:val="ED8013"/>
                          <w:sz w:val="48"/>
                          <w:szCs w:val="48"/>
                        </w:rPr>
                        <w:t>天才５歳児</w:t>
                      </w:r>
                      <w:r w:rsidR="00A94EF8" w:rsidRPr="000C3A11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と呼ばれ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た</w:t>
                      </w:r>
                    </w:p>
                    <w:p w:rsidR="00725B60" w:rsidRDefault="00725B60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725B60" w:rsidRDefault="00725B60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725B60" w:rsidRPr="00711BD6" w:rsidRDefault="00725B60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A1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75FEC5" wp14:editId="59BBB776">
                <wp:simplePos x="0" y="0"/>
                <wp:positionH relativeFrom="column">
                  <wp:posOffset>-295275</wp:posOffset>
                </wp:positionH>
                <wp:positionV relativeFrom="paragraph">
                  <wp:posOffset>4025900</wp:posOffset>
                </wp:positionV>
                <wp:extent cx="95250" cy="733425"/>
                <wp:effectExtent l="0" t="0" r="19050" b="28575"/>
                <wp:wrapNone/>
                <wp:docPr id="21" name="左大かっ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3342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C4B5C11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1" o:spid="_x0000_s1026" type="#_x0000_t85" style="position:absolute;left:0;text-align:left;margin-left:-23.25pt;margin-top:317pt;width:7.5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" adj="234" strokecolor="black [3040]"/>
            </w:pict>
          </mc:Fallback>
        </mc:AlternateContent>
      </w:r>
      <w:r w:rsidR="000C3A1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7A194A" wp14:editId="1428E32F">
                <wp:simplePos x="0" y="0"/>
                <wp:positionH relativeFrom="column">
                  <wp:posOffset>6143625</wp:posOffset>
                </wp:positionH>
                <wp:positionV relativeFrom="paragraph">
                  <wp:posOffset>4092575</wp:posOffset>
                </wp:positionV>
                <wp:extent cx="95250" cy="762000"/>
                <wp:effectExtent l="0" t="0" r="19050" b="19050"/>
                <wp:wrapNone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0" cy="76200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EA0994" id="左大かっこ 22" o:spid="_x0000_s1026" type="#_x0000_t85" style="position:absolute;left:0;text-align:left;margin-left:483.75pt;margin-top:322.25pt;width:7.5pt;height:60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" adj="225" strokecolor="black [3040]"/>
            </w:pict>
          </mc:Fallback>
        </mc:AlternateContent>
      </w:r>
      <w:r w:rsidR="007C50F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A0377F" wp14:editId="407DF088">
                <wp:simplePos x="0" y="0"/>
                <wp:positionH relativeFrom="column">
                  <wp:posOffset>-552450</wp:posOffset>
                </wp:positionH>
                <wp:positionV relativeFrom="paragraph">
                  <wp:posOffset>2654300</wp:posOffset>
                </wp:positionV>
                <wp:extent cx="6943725" cy="108585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53C" w:rsidRPr="00BA23F9" w:rsidRDefault="000B5EEF" w:rsidP="00BA23F9">
                            <w:pPr>
                              <w:spacing w:before="0" w:beforeAutospacing="0" w:after="0" w:afterAutospacing="0" w:line="0" w:lineRule="atLeast"/>
                              <w:ind w:leftChars="6" w:left="174" w:hangingChars="31" w:hanging="161"/>
                              <w:rPr>
                                <w:rFonts w:ascii="AR丸ゴシック体E" w:eastAsia="AR丸ゴシック体E" w:hAnsi="AR丸ゴシック体E"/>
                                <w:sz w:val="52"/>
                                <w:szCs w:val="52"/>
                              </w:rPr>
                            </w:pPr>
                            <w:r w:rsidRPr="00BA23F9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52"/>
                                <w:szCs w:val="52"/>
                              </w:rPr>
                              <w:t>② 心の絆コンサート</w:t>
                            </w:r>
                            <w:r w:rsidR="006F6DBD" w:rsidRPr="00BA23F9">
                              <w:rPr>
                                <w:rFonts w:ascii="AR丸ゴシック体E" w:eastAsia="AR丸ゴシック体E" w:hAnsi="AR丸ゴシック体E" w:hint="eastAsia"/>
                                <w:color w:val="00B0F0"/>
                                <w:sz w:val="52"/>
                                <w:szCs w:val="52"/>
                              </w:rPr>
                              <w:t>：</w:t>
                            </w:r>
                            <w:r w:rsidR="006B74AB">
                              <w:rPr>
                                <w:rFonts w:ascii="AR丸ゴシック体E" w:eastAsia="AR丸ゴシック体E" w:hAnsi="AR丸ゴシック体E" w:hint="eastAsia"/>
                                <w:sz w:val="52"/>
                                <w:szCs w:val="52"/>
                              </w:rPr>
                              <w:t>14</w:t>
                            </w:r>
                            <w:r w:rsidR="00BA23F9">
                              <w:rPr>
                                <w:rFonts w:ascii="AR丸ゴシック体E" w:eastAsia="AR丸ゴシック体E" w:hAnsi="AR丸ゴシック体E" w:hint="eastAsia"/>
                                <w:sz w:val="52"/>
                                <w:szCs w:val="52"/>
                              </w:rPr>
                              <w:t>:</w:t>
                            </w:r>
                            <w:r w:rsidR="006B74AB">
                              <w:rPr>
                                <w:rFonts w:ascii="AR丸ゴシック体E" w:eastAsia="AR丸ゴシック体E" w:hAnsi="AR丸ゴシック体E" w:hint="eastAsia"/>
                                <w:sz w:val="52"/>
                                <w:szCs w:val="52"/>
                              </w:rPr>
                              <w:t>2</w:t>
                            </w:r>
                            <w:r w:rsidR="00BA23F9">
                              <w:rPr>
                                <w:rFonts w:ascii="AR丸ゴシック体E" w:eastAsia="AR丸ゴシック体E" w:hAnsi="AR丸ゴシック体E" w:hint="eastAsia"/>
                                <w:sz w:val="52"/>
                                <w:szCs w:val="52"/>
                              </w:rPr>
                              <w:t>0</w:t>
                            </w:r>
                            <w:r w:rsidR="003B753C" w:rsidRPr="00BA23F9">
                              <w:rPr>
                                <w:rFonts w:ascii="AR丸ゴシック体E" w:eastAsia="AR丸ゴシック体E" w:hAnsi="AR丸ゴシック体E" w:hint="eastAsia"/>
                                <w:sz w:val="52"/>
                                <w:szCs w:val="52"/>
                              </w:rPr>
                              <w:t>～</w:t>
                            </w:r>
                          </w:p>
                          <w:p w:rsidR="00725B60" w:rsidRPr="000C3A11" w:rsidRDefault="0053197E" w:rsidP="009F0805">
                            <w:pPr>
                              <w:spacing w:before="0" w:beforeAutospacing="0" w:after="0" w:afterAutospacing="0" w:line="0" w:lineRule="atLeast"/>
                              <w:ind w:leftChars="166" w:left="349" w:firstLineChars="150" w:firstLine="783"/>
                              <w:rPr>
                                <w:rFonts w:ascii="AR丸ゴシック体E" w:eastAsia="AR丸ゴシック体E" w:hAnsi="AR丸ゴシック体E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0C3A11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東 亜樹</w:t>
                            </w:r>
                            <w:r w:rsidR="007C50FD" w:rsidRPr="000C3A11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ちゃん（</w:t>
                            </w:r>
                            <w:r w:rsidR="007022BE" w:rsidRPr="000C3A11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小６</w:t>
                            </w:r>
                            <w:r w:rsidR="007C50FD" w:rsidRPr="000C3A11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生</w:t>
                            </w:r>
                            <w:r w:rsidR="007022BE" w:rsidRPr="000C3A11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）の</w:t>
                            </w:r>
                            <w:r w:rsidRPr="000C3A11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歌謡ショー</w:t>
                            </w:r>
                          </w:p>
                          <w:p w:rsidR="00725B60" w:rsidRPr="003B753C" w:rsidRDefault="00725B60" w:rsidP="003B753C">
                            <w:pPr>
                              <w:ind w:leftChars="6" w:left="149" w:hangingChars="31" w:hanging="136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  <w:r w:rsidRPr="003B753C"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:rsidR="00725B60" w:rsidRPr="003B753C" w:rsidRDefault="00725B60" w:rsidP="003B753C">
                            <w:pPr>
                              <w:ind w:leftChars="6" w:left="149" w:hangingChars="31" w:hanging="136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</w:p>
                          <w:p w:rsidR="00725B60" w:rsidRPr="003B753C" w:rsidRDefault="00725B60" w:rsidP="003B753C">
                            <w:pPr>
                              <w:ind w:leftChars="6" w:left="149" w:hangingChars="31" w:hanging="136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A0377F" id="テキスト ボックス 4" o:spid="_x0000_s1034" type="#_x0000_t202" style="position:absolute;left:0;text-align:left;margin-left:-43.5pt;margin-top:209pt;width:546.75pt;height:8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" filled="f" stroked="f">
                <v:textbox>
                  <w:txbxContent>
                    <w:p w:rsidR="003B753C" w:rsidRPr="00BA23F9" w:rsidRDefault="000B5EEF" w:rsidP="00BA23F9">
                      <w:pPr>
                        <w:spacing w:before="0" w:beforeAutospacing="0" w:after="0" w:afterAutospacing="0" w:line="0" w:lineRule="atLeast"/>
                        <w:ind w:leftChars="6" w:left="174" w:hangingChars="31" w:hanging="161"/>
                        <w:rPr>
                          <w:rFonts w:ascii="AR丸ゴシック体E" w:eastAsia="AR丸ゴシック体E" w:hAnsi="AR丸ゴシック体E"/>
                          <w:sz w:val="52"/>
                          <w:szCs w:val="52"/>
                        </w:rPr>
                      </w:pPr>
                      <w:r w:rsidRPr="00BA23F9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52"/>
                          <w:szCs w:val="52"/>
                        </w:rPr>
                        <w:t>② 心の絆コンサート</w:t>
                      </w:r>
                      <w:r w:rsidR="006F6DBD" w:rsidRPr="00BA23F9">
                        <w:rPr>
                          <w:rFonts w:ascii="AR丸ゴシック体E" w:eastAsia="AR丸ゴシック体E" w:hAnsi="AR丸ゴシック体E" w:hint="eastAsia"/>
                          <w:color w:val="00B0F0"/>
                          <w:sz w:val="52"/>
                          <w:szCs w:val="52"/>
                        </w:rPr>
                        <w:t>：</w:t>
                      </w:r>
                      <w:r w:rsidR="006B74AB">
                        <w:rPr>
                          <w:rFonts w:ascii="AR丸ゴシック体E" w:eastAsia="AR丸ゴシック体E" w:hAnsi="AR丸ゴシック体E" w:hint="eastAsia"/>
                          <w:sz w:val="52"/>
                          <w:szCs w:val="52"/>
                        </w:rPr>
                        <w:t>14</w:t>
                      </w:r>
                      <w:r w:rsidR="00BA23F9">
                        <w:rPr>
                          <w:rFonts w:ascii="AR丸ゴシック体E" w:eastAsia="AR丸ゴシック体E" w:hAnsi="AR丸ゴシック体E" w:hint="eastAsia"/>
                          <w:sz w:val="52"/>
                          <w:szCs w:val="52"/>
                        </w:rPr>
                        <w:t>:</w:t>
                      </w:r>
                      <w:r w:rsidR="006B74AB">
                        <w:rPr>
                          <w:rFonts w:ascii="AR丸ゴシック体E" w:eastAsia="AR丸ゴシック体E" w:hAnsi="AR丸ゴシック体E" w:hint="eastAsia"/>
                          <w:sz w:val="52"/>
                          <w:szCs w:val="52"/>
                        </w:rPr>
                        <w:t>2</w:t>
                      </w:r>
                      <w:r w:rsidR="00BA23F9">
                        <w:rPr>
                          <w:rFonts w:ascii="AR丸ゴシック体E" w:eastAsia="AR丸ゴシック体E" w:hAnsi="AR丸ゴシック体E" w:hint="eastAsia"/>
                          <w:sz w:val="52"/>
                          <w:szCs w:val="52"/>
                        </w:rPr>
                        <w:t>0</w:t>
                      </w:r>
                      <w:r w:rsidR="003B753C" w:rsidRPr="00BA23F9">
                        <w:rPr>
                          <w:rFonts w:ascii="AR丸ゴシック体E" w:eastAsia="AR丸ゴシック体E" w:hAnsi="AR丸ゴシック体E" w:hint="eastAsia"/>
                          <w:sz w:val="52"/>
                          <w:szCs w:val="52"/>
                        </w:rPr>
                        <w:t>～</w:t>
                      </w:r>
                    </w:p>
                    <w:p w:rsidR="00725B60" w:rsidRPr="000C3A11" w:rsidRDefault="0053197E" w:rsidP="009F0805">
                      <w:pPr>
                        <w:spacing w:before="0" w:beforeAutospacing="0" w:after="0" w:afterAutospacing="0" w:line="0" w:lineRule="atLeast"/>
                        <w:ind w:leftChars="166" w:left="349" w:firstLineChars="150" w:firstLine="783"/>
                        <w:rPr>
                          <w:rFonts w:ascii="AR丸ゴシック体E" w:eastAsia="AR丸ゴシック体E" w:hAnsi="AR丸ゴシック体E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0C3A11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sz w:val="52"/>
                          <w:szCs w:val="52"/>
                        </w:rPr>
                        <w:t>東 亜樹</w:t>
                      </w:r>
                      <w:r w:rsidR="007C50FD" w:rsidRPr="000C3A11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sz w:val="52"/>
                          <w:szCs w:val="52"/>
                        </w:rPr>
                        <w:t>ちゃん（</w:t>
                      </w:r>
                      <w:r w:rsidR="007022BE" w:rsidRPr="000C3A11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sz w:val="52"/>
                          <w:szCs w:val="52"/>
                        </w:rPr>
                        <w:t>小６</w:t>
                      </w:r>
                      <w:r w:rsidR="007C50FD" w:rsidRPr="000C3A11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sz w:val="52"/>
                          <w:szCs w:val="52"/>
                        </w:rPr>
                        <w:t>生</w:t>
                      </w:r>
                      <w:r w:rsidR="007022BE" w:rsidRPr="000C3A11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sz w:val="52"/>
                          <w:szCs w:val="52"/>
                        </w:rPr>
                        <w:t>）の</w:t>
                      </w:r>
                      <w:r w:rsidRPr="000C3A11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sz w:val="52"/>
                          <w:szCs w:val="52"/>
                        </w:rPr>
                        <w:t>歌謡ショー</w:t>
                      </w:r>
                    </w:p>
                    <w:p w:rsidR="00725B60" w:rsidRPr="003B753C" w:rsidRDefault="00725B60" w:rsidP="003B753C">
                      <w:pPr>
                        <w:ind w:leftChars="6" w:left="149" w:hangingChars="31" w:hanging="136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44"/>
                          <w:szCs w:val="44"/>
                        </w:rPr>
                      </w:pPr>
                      <w:r w:rsidRPr="003B753C"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44"/>
                          <w:szCs w:val="44"/>
                        </w:rPr>
                        <w:t xml:space="preserve">  </w:t>
                      </w:r>
                    </w:p>
                    <w:p w:rsidR="00725B60" w:rsidRPr="003B753C" w:rsidRDefault="00725B60" w:rsidP="003B753C">
                      <w:pPr>
                        <w:ind w:leftChars="6" w:left="149" w:hangingChars="31" w:hanging="136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44"/>
                          <w:szCs w:val="44"/>
                        </w:rPr>
                      </w:pPr>
                    </w:p>
                    <w:p w:rsidR="00725B60" w:rsidRPr="003B753C" w:rsidRDefault="00725B60" w:rsidP="003B753C">
                      <w:pPr>
                        <w:ind w:leftChars="6" w:left="149" w:hangingChars="31" w:hanging="136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0F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8172BD" wp14:editId="131B94A1">
                <wp:simplePos x="0" y="0"/>
                <wp:positionH relativeFrom="column">
                  <wp:posOffset>-571500</wp:posOffset>
                </wp:positionH>
                <wp:positionV relativeFrom="paragraph">
                  <wp:posOffset>5292725</wp:posOffset>
                </wp:positionV>
                <wp:extent cx="6908165" cy="49530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16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DBD" w:rsidRPr="003C00D1" w:rsidRDefault="003F501B" w:rsidP="006F6DBD">
                            <w:pPr>
                              <w:ind w:leftChars="13" w:left="329" w:hangingChars="58" w:hanging="302"/>
                              <w:rPr>
                                <w:rFonts w:ascii="AR丸ゴシック体E" w:eastAsia="AR丸ゴシック体E" w:hAnsi="AR丸ゴシック体E"/>
                                <w:color w:val="E16C0A"/>
                                <w:sz w:val="52"/>
                                <w:szCs w:val="52"/>
                              </w:rPr>
                            </w:pPr>
                            <w:r w:rsidRPr="003C00D1">
                              <w:rPr>
                                <w:rFonts w:ascii="AR丸ゴシック体E" w:eastAsia="AR丸ゴシック体E" w:hAnsi="AR丸ゴシック体E" w:hint="eastAsia"/>
                                <w:color w:val="E16C0A"/>
                                <w:sz w:val="52"/>
                                <w:szCs w:val="52"/>
                              </w:rPr>
                              <w:t>スー</w:t>
                            </w:r>
                            <w:r w:rsidR="000F35B5">
                              <w:rPr>
                                <w:rFonts w:ascii="AR丸ゴシック体E" w:eastAsia="AR丸ゴシック体E" w:hAnsi="AR丸ゴシック体E" w:hint="eastAsia"/>
                                <w:color w:val="E16C0A"/>
                                <w:sz w:val="52"/>
                                <w:szCs w:val="52"/>
                              </w:rPr>
                              <w:t>パー小学生歌手が</w:t>
                            </w:r>
                            <w:r w:rsidR="007022BE">
                              <w:rPr>
                                <w:rFonts w:ascii="AR丸ゴシック体E" w:eastAsia="AR丸ゴシック体E" w:hAnsi="AR丸ゴシック体E" w:hint="eastAsia"/>
                                <w:color w:val="E16C0A"/>
                                <w:sz w:val="52"/>
                                <w:szCs w:val="52"/>
                              </w:rPr>
                              <w:t>歌う懐かしのヒット曲</w:t>
                            </w:r>
                          </w:p>
                          <w:p w:rsidR="006F6DBD" w:rsidRDefault="006F6DBD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6F6DBD" w:rsidRDefault="006F6DBD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6F6DBD" w:rsidRPr="00711BD6" w:rsidRDefault="006F6DBD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8172BD" id="テキスト ボックス 14" o:spid="_x0000_s1035" type="#_x0000_t202" style="position:absolute;left:0;text-align:left;margin-left:-45pt;margin-top:416.75pt;width:543.95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" filled="f" stroked="f">
                <v:textbox>
                  <w:txbxContent>
                    <w:p w:rsidR="006F6DBD" w:rsidRPr="003C00D1" w:rsidRDefault="003F501B" w:rsidP="006F6DBD">
                      <w:pPr>
                        <w:ind w:leftChars="13" w:left="329" w:hangingChars="58" w:hanging="302"/>
                        <w:rPr>
                          <w:rFonts w:ascii="AR丸ゴシック体E" w:eastAsia="AR丸ゴシック体E" w:hAnsi="AR丸ゴシック体E"/>
                          <w:color w:val="E16C0A"/>
                          <w:sz w:val="52"/>
                          <w:szCs w:val="52"/>
                        </w:rPr>
                      </w:pPr>
                      <w:r w:rsidRPr="003C00D1">
                        <w:rPr>
                          <w:rFonts w:ascii="AR丸ゴシック体E" w:eastAsia="AR丸ゴシック体E" w:hAnsi="AR丸ゴシック体E" w:hint="eastAsia"/>
                          <w:color w:val="E16C0A"/>
                          <w:sz w:val="52"/>
                          <w:szCs w:val="52"/>
                        </w:rPr>
                        <w:t>スー</w:t>
                      </w:r>
                      <w:r w:rsidR="000F35B5">
                        <w:rPr>
                          <w:rFonts w:ascii="AR丸ゴシック体E" w:eastAsia="AR丸ゴシック体E" w:hAnsi="AR丸ゴシック体E" w:hint="eastAsia"/>
                          <w:color w:val="E16C0A"/>
                          <w:sz w:val="52"/>
                          <w:szCs w:val="52"/>
                        </w:rPr>
                        <w:t>パー小学生歌手が</w:t>
                      </w:r>
                      <w:r w:rsidR="007022BE">
                        <w:rPr>
                          <w:rFonts w:ascii="AR丸ゴシック体E" w:eastAsia="AR丸ゴシック体E" w:hAnsi="AR丸ゴシック体E" w:hint="eastAsia"/>
                          <w:color w:val="E16C0A"/>
                          <w:sz w:val="52"/>
                          <w:szCs w:val="52"/>
                        </w:rPr>
                        <w:t>歌う懐かしのヒット曲</w:t>
                      </w:r>
                    </w:p>
                    <w:p w:rsidR="006F6DBD" w:rsidRDefault="006F6DBD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6F6DBD" w:rsidRDefault="006F6DBD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6F6DBD" w:rsidRPr="00711BD6" w:rsidRDefault="006F6DBD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0F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21A168" wp14:editId="3939E01C">
                <wp:simplePos x="0" y="0"/>
                <wp:positionH relativeFrom="column">
                  <wp:posOffset>2724150</wp:posOffset>
                </wp:positionH>
                <wp:positionV relativeFrom="paragraph">
                  <wp:posOffset>5788025</wp:posOffset>
                </wp:positionV>
                <wp:extent cx="1828800" cy="1676400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9F8" w:rsidRDefault="00062280" w:rsidP="00062280">
                            <w:pPr>
                              <w:ind w:leftChars="6" w:left="63" w:hangingChars="31" w:hanging="50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/>
                                <w:noProof/>
                                <w:color w:val="4F81BD" w:themeColor="accen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A372B67" wp14:editId="0188C292">
                                  <wp:extent cx="1811525" cy="1533525"/>
                                  <wp:effectExtent l="0" t="0" r="0" b="0"/>
                                  <wp:docPr id="28" name="図 28" descr="C:\Users\user\Desktop\東亜樹－遠藤実大賞－９才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東亜樹－遠藤実大賞－９才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910" cy="1540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79F8" w:rsidRPr="00711BD6" w:rsidRDefault="00A679F8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21A168" id="テキスト ボックス 10" o:spid="_x0000_s1036" type="#_x0000_t202" style="position:absolute;left:0;text-align:left;margin-left:214.5pt;margin-top:455.75pt;width:2in;height:13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" filled="f" stroked="f">
                <v:textbox inset="0,0,0,0">
                  <w:txbxContent>
                    <w:p w:rsidR="00A679F8" w:rsidRDefault="00062280" w:rsidP="00062280">
                      <w:pPr>
                        <w:ind w:leftChars="6" w:left="63" w:hangingChars="31" w:hanging="50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/>
                          <w:noProof/>
                          <w:color w:val="4F81BD" w:themeColor="accent1"/>
                          <w:sz w:val="16"/>
                          <w:szCs w:val="16"/>
                        </w:rPr>
                        <w:drawing>
                          <wp:inline distT="0" distB="0" distL="0" distR="0" wp14:anchorId="0A372B67" wp14:editId="0188C292">
                            <wp:extent cx="1811525" cy="1533525"/>
                            <wp:effectExtent l="0" t="0" r="0" b="0"/>
                            <wp:docPr id="28" name="図 28" descr="C:\Users\user\Desktop\東亜樹－遠藤実大賞－９才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東亜樹－遠藤実大賞－９才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910" cy="1540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79F8" w:rsidRPr="00711BD6" w:rsidRDefault="00A679F8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0F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575707" wp14:editId="3DB2A4F9">
                <wp:simplePos x="0" y="0"/>
                <wp:positionH relativeFrom="column">
                  <wp:posOffset>923925</wp:posOffset>
                </wp:positionH>
                <wp:positionV relativeFrom="paragraph">
                  <wp:posOffset>5788025</wp:posOffset>
                </wp:positionV>
                <wp:extent cx="1924050" cy="182880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C78" w:rsidRPr="00675C78" w:rsidRDefault="007C50FD" w:rsidP="007C50FD">
                            <w:pPr>
                              <w:ind w:leftChars="6" w:left="78" w:hangingChars="31" w:hanging="65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FFC0F" wp14:editId="07F5AF55">
                                  <wp:extent cx="1762125" cy="1566354"/>
                                  <wp:effectExtent l="0" t="0" r="0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16000" contrast="2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710" cy="1566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C78" w:rsidRPr="00711BD6" w:rsidRDefault="00675C78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575707" id="テキスト ボックス 6" o:spid="_x0000_s1037" type="#_x0000_t202" style="position:absolute;left:0;text-align:left;margin-left:72.75pt;margin-top:455.75pt;width:151.5pt;height:2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" filled="f" stroked="f">
                <v:textbox inset="0,0,0,0">
                  <w:txbxContent>
                    <w:p w:rsidR="00675C78" w:rsidRPr="00675C78" w:rsidRDefault="007C50FD" w:rsidP="007C50FD">
                      <w:pPr>
                        <w:ind w:leftChars="6" w:left="78" w:hangingChars="31" w:hanging="65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7FFC0F" wp14:editId="07F5AF55">
                            <wp:extent cx="1762125" cy="1566354"/>
                            <wp:effectExtent l="0" t="0" r="0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16000" contrast="2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710" cy="1566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C78" w:rsidRPr="00711BD6" w:rsidRDefault="00675C78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28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6FC0D9" wp14:editId="1F45F6E3">
                <wp:simplePos x="0" y="0"/>
                <wp:positionH relativeFrom="column">
                  <wp:posOffset>4562475</wp:posOffset>
                </wp:positionH>
                <wp:positionV relativeFrom="paragraph">
                  <wp:posOffset>5702301</wp:posOffset>
                </wp:positionV>
                <wp:extent cx="1828800" cy="167640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C78" w:rsidRPr="00062280" w:rsidRDefault="00062280" w:rsidP="00062280">
                            <w:pPr>
                              <w:ind w:leftChars="5" w:left="50" w:hangingChars="25" w:hanging="40"/>
                              <w:jc w:val="left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/>
                                <w:noProof/>
                                <w:color w:val="4F81BD" w:themeColor="accen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744A1BD" wp14:editId="3EFD9B43">
                                  <wp:extent cx="1819910" cy="1836420"/>
                                  <wp:effectExtent l="0" t="0" r="8890" b="0"/>
                                  <wp:docPr id="27" name="図 27" descr="C:\Users\user\Desktop\東亜樹－遠藤実大賞－翌年ゲスト－10才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東亜樹－遠藤実大賞－翌年ゲスト－10才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910" cy="1836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5C78" w:rsidRDefault="00675C78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675C78" w:rsidRPr="00711BD6" w:rsidRDefault="00675C78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6FC0D9" id="テキスト ボックス 9" o:spid="_x0000_s1038" type="#_x0000_t202" style="position:absolute;left:0;text-align:left;margin-left:359.25pt;margin-top:449pt;width:2in;height:13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" filled="f" stroked="f">
                <v:textbox inset="0,0,0,0">
                  <w:txbxContent>
                    <w:p w:rsidR="00675C78" w:rsidRPr="00062280" w:rsidRDefault="00062280" w:rsidP="00062280">
                      <w:pPr>
                        <w:ind w:leftChars="5" w:left="50" w:hangingChars="25" w:hanging="40"/>
                        <w:jc w:val="left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E" w:eastAsia="AR丸ゴシック体E" w:hAnsi="AR丸ゴシック体E"/>
                          <w:noProof/>
                          <w:color w:val="4F81BD" w:themeColor="accent1"/>
                          <w:sz w:val="16"/>
                          <w:szCs w:val="16"/>
                        </w:rPr>
                        <w:drawing>
                          <wp:inline distT="0" distB="0" distL="0" distR="0" wp14:anchorId="1744A1BD" wp14:editId="3EFD9B43">
                            <wp:extent cx="1819910" cy="1836420"/>
                            <wp:effectExtent l="0" t="0" r="8890" b="0"/>
                            <wp:docPr id="27" name="図 27" descr="C:\Users\user\Desktop\東亜樹－遠藤実大賞－翌年ゲスト－10才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Desktop\東亜樹－遠藤実大賞－翌年ゲスト－10才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910" cy="1836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5C78" w:rsidRDefault="00675C78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675C78" w:rsidRPr="00711BD6" w:rsidRDefault="00675C78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28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1D22D4" wp14:editId="2ACDF9FB">
                <wp:simplePos x="0" y="0"/>
                <wp:positionH relativeFrom="column">
                  <wp:posOffset>-304800</wp:posOffset>
                </wp:positionH>
                <wp:positionV relativeFrom="paragraph">
                  <wp:posOffset>5749925</wp:posOffset>
                </wp:positionV>
                <wp:extent cx="1333500" cy="1628775"/>
                <wp:effectExtent l="0" t="0" r="0" b="952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F08" w:rsidRPr="00675C78" w:rsidRDefault="00675C78" w:rsidP="00675C78">
                            <w:pPr>
                              <w:ind w:leftChars="5" w:left="50" w:hangingChars="25" w:hanging="40"/>
                              <w:jc w:val="left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/>
                                <w:noProof/>
                                <w:color w:val="4F81BD" w:themeColor="accen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FC6385A" wp14:editId="226CD846">
                                  <wp:extent cx="1203968" cy="1724025"/>
                                  <wp:effectExtent l="0" t="0" r="0" b="0"/>
                                  <wp:docPr id="23" name="図 23" descr="C:\Users\user\Desktop\東亜樹－古賀メロディ－優勝－９才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東亜樹－古賀メロディ－優勝－９才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68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0F08" w:rsidRDefault="00F40F08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F40F08" w:rsidRPr="00711BD6" w:rsidRDefault="00F40F08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1D22D4" id="テキスト ボックス 8" o:spid="_x0000_s1039" type="#_x0000_t202" style="position:absolute;left:0;text-align:left;margin-left:-24pt;margin-top:452.75pt;width:105pt;height:12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" filled="f" stroked="f">
                <v:textbox inset="0,0,0,0">
                  <w:txbxContent>
                    <w:p w:rsidR="00F40F08" w:rsidRPr="00675C78" w:rsidRDefault="00675C78" w:rsidP="00675C78">
                      <w:pPr>
                        <w:ind w:leftChars="5" w:left="50" w:hangingChars="25" w:hanging="40"/>
                        <w:jc w:val="left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E" w:eastAsia="AR丸ゴシック体E" w:hAnsi="AR丸ゴシック体E"/>
                          <w:noProof/>
                          <w:color w:val="4F81BD" w:themeColor="accent1"/>
                          <w:sz w:val="16"/>
                          <w:szCs w:val="16"/>
                        </w:rPr>
                        <w:drawing>
                          <wp:inline distT="0" distB="0" distL="0" distR="0" wp14:anchorId="6FC6385A" wp14:editId="226CD846">
                            <wp:extent cx="1203968" cy="1724025"/>
                            <wp:effectExtent l="0" t="0" r="0" b="0"/>
                            <wp:docPr id="23" name="図 23" descr="C:\Users\user\Desktop\東亜樹－古賀メロディ－優勝－９才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東亜樹－古賀メロディ－優勝－９才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968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0F08" w:rsidRDefault="00F40F08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F40F08" w:rsidRPr="00711BD6" w:rsidRDefault="00F40F08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18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FBD94B" wp14:editId="6ACBD42E">
                <wp:simplePos x="0" y="0"/>
                <wp:positionH relativeFrom="column">
                  <wp:posOffset>85725</wp:posOffset>
                </wp:positionH>
                <wp:positionV relativeFrom="paragraph">
                  <wp:posOffset>8664575</wp:posOffset>
                </wp:positionV>
                <wp:extent cx="5629275" cy="523875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C21" w:rsidRDefault="00B47C21" w:rsidP="009076FD">
                            <w:pPr>
                              <w:ind w:leftChars="5" w:left="110" w:hangingChars="25" w:hanging="100"/>
                              <w:rPr>
                                <w:rFonts w:ascii="AR丸ゴシック体E" w:eastAsia="AR丸ゴシック体E" w:hAnsi="AR丸ゴシック体E"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  <w:r w:rsidRPr="00E060E3"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sz w:val="40"/>
                                <w:szCs w:val="40"/>
                              </w:rPr>
                              <w:t>白鳥学区区政協力委員会・白鳥学区</w:t>
                            </w:r>
                            <w:r w:rsidR="003C7672"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sz w:val="40"/>
                                <w:szCs w:val="40"/>
                              </w:rPr>
                              <w:t>連絡</w:t>
                            </w:r>
                            <w:r w:rsidR="009076FD" w:rsidRPr="00E060E3"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sz w:val="40"/>
                                <w:szCs w:val="40"/>
                              </w:rPr>
                              <w:t>協議</w:t>
                            </w:r>
                            <w:r w:rsidR="009076FD" w:rsidRPr="00E060E3"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sz w:val="44"/>
                                <w:szCs w:val="44"/>
                              </w:rPr>
                              <w:t>会</w:t>
                            </w:r>
                          </w:p>
                          <w:p w:rsidR="003F501B" w:rsidRPr="00E060E3" w:rsidRDefault="003F501B" w:rsidP="003F501B">
                            <w:pPr>
                              <w:ind w:leftChars="5" w:left="120" w:hangingChars="25" w:hanging="110"/>
                              <w:rPr>
                                <w:rFonts w:ascii="AR丸ゴシック体E" w:eastAsia="AR丸ゴシック体E" w:hAnsi="AR丸ゴシック体E"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</w:p>
                          <w:p w:rsidR="00B47C21" w:rsidRDefault="00B47C21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B47C21" w:rsidRDefault="00B47C21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B47C21" w:rsidRPr="00711BD6" w:rsidRDefault="00B47C21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FBD94B" id="テキスト ボックス 7" o:spid="_x0000_s1040" type="#_x0000_t202" style="position:absolute;left:0;text-align:left;margin-left:6.75pt;margin-top:682.25pt;width:443.2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" filled="f" stroked="f">
                <v:textbox>
                  <w:txbxContent>
                    <w:p w:rsidR="00B47C21" w:rsidRDefault="00B47C21" w:rsidP="009076FD">
                      <w:pPr>
                        <w:ind w:leftChars="5" w:left="110" w:hangingChars="25" w:hanging="100"/>
                        <w:rPr>
                          <w:rFonts w:ascii="AR丸ゴシック体E" w:eastAsia="AR丸ゴシック体E" w:hAnsi="AR丸ゴシック体E"/>
                          <w:color w:val="595959" w:themeColor="text1" w:themeTint="A6"/>
                          <w:sz w:val="44"/>
                          <w:szCs w:val="44"/>
                        </w:rPr>
                      </w:pPr>
                      <w:r w:rsidRPr="00E060E3"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sz w:val="40"/>
                          <w:szCs w:val="40"/>
                        </w:rPr>
                        <w:t>白鳥学区区政協力委員会・白鳥学区</w:t>
                      </w:r>
                      <w:r w:rsidR="003C7672"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sz w:val="40"/>
                          <w:szCs w:val="40"/>
                        </w:rPr>
                        <w:t>連絡</w:t>
                      </w:r>
                      <w:r w:rsidR="009076FD" w:rsidRPr="00E060E3"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sz w:val="40"/>
                          <w:szCs w:val="40"/>
                        </w:rPr>
                        <w:t>協議</w:t>
                      </w:r>
                      <w:r w:rsidR="009076FD" w:rsidRPr="00E060E3"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sz w:val="44"/>
                          <w:szCs w:val="44"/>
                        </w:rPr>
                        <w:t>会</w:t>
                      </w:r>
                    </w:p>
                    <w:p w:rsidR="003F501B" w:rsidRPr="00E060E3" w:rsidRDefault="003F501B" w:rsidP="003F501B">
                      <w:pPr>
                        <w:ind w:leftChars="5" w:left="120" w:hangingChars="25" w:hanging="110"/>
                        <w:rPr>
                          <w:rFonts w:ascii="AR丸ゴシック体E" w:eastAsia="AR丸ゴシック体E" w:hAnsi="AR丸ゴシック体E"/>
                          <w:color w:val="595959" w:themeColor="text1" w:themeTint="A6"/>
                          <w:sz w:val="44"/>
                          <w:szCs w:val="44"/>
                        </w:rPr>
                      </w:pPr>
                    </w:p>
                    <w:p w:rsidR="00B47C21" w:rsidRDefault="00B47C21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B47C21" w:rsidRDefault="00B47C21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B47C21" w:rsidRPr="00711BD6" w:rsidRDefault="00B47C21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18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97E2EC" wp14:editId="65E93519">
                <wp:simplePos x="0" y="0"/>
                <wp:positionH relativeFrom="column">
                  <wp:posOffset>-581025</wp:posOffset>
                </wp:positionH>
                <wp:positionV relativeFrom="paragraph">
                  <wp:posOffset>7350125</wp:posOffset>
                </wp:positionV>
                <wp:extent cx="7086600" cy="14859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672" w:rsidRPr="003C7672" w:rsidRDefault="003C7672" w:rsidP="003C7672">
                            <w:pPr>
                              <w:spacing w:before="0" w:beforeAutospacing="0" w:after="0" w:afterAutospacing="0" w:line="0" w:lineRule="atLeast"/>
                              <w:ind w:leftChars="35" w:left="305" w:hangingChars="58" w:hanging="232"/>
                              <w:jc w:val="left"/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C7672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申</w:t>
                            </w:r>
                            <w:r w:rsidR="00867C7A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3C7672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込：白鳥学区</w:t>
                            </w:r>
                            <w:r w:rsidR="00863236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の方</w:t>
                            </w:r>
                            <w:r w:rsidRPr="003C7672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＝</w:t>
                            </w:r>
                            <w:r w:rsidR="00867C7A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各</w:t>
                            </w:r>
                            <w:r w:rsidRPr="003C7672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町内</w:t>
                            </w:r>
                            <w:r w:rsidR="007022BE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の回覧で</w:t>
                            </w:r>
                            <w:r w:rsidRPr="003C7672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会長へ</w:t>
                            </w:r>
                            <w:r w:rsidR="00867C7A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申込</w:t>
                            </w:r>
                          </w:p>
                          <w:p w:rsidR="0073387E" w:rsidRDefault="003C7672" w:rsidP="00863236">
                            <w:pPr>
                              <w:spacing w:before="0" w:beforeAutospacing="0" w:after="0" w:afterAutospacing="0" w:line="0" w:lineRule="atLeast"/>
                              <w:ind w:leftChars="634" w:left="1331" w:firstLineChars="74" w:firstLine="370"/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63236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pacing w:val="50"/>
                                <w:kern w:val="0"/>
                                <w:sz w:val="40"/>
                                <w:szCs w:val="40"/>
                                <w:fitText w:val="2400" w:id="1259172096"/>
                              </w:rPr>
                              <w:t>他</w:t>
                            </w:r>
                            <w:r w:rsidR="00863236" w:rsidRPr="00863236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pacing w:val="50"/>
                                <w:kern w:val="0"/>
                                <w:sz w:val="40"/>
                                <w:szCs w:val="40"/>
                                <w:fitText w:val="2400" w:id="1259172096"/>
                              </w:rPr>
                              <w:t>地域の</w:t>
                            </w:r>
                            <w:r w:rsidR="00863236" w:rsidRPr="00863236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kern w:val="0"/>
                                <w:sz w:val="40"/>
                                <w:szCs w:val="40"/>
                                <w:fitText w:val="2400" w:id="1259172096"/>
                              </w:rPr>
                              <w:t>方</w:t>
                            </w:r>
                            <w:r w:rsidRPr="003C7672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＝白鳥コミセンへ連絡</w:t>
                            </w:r>
                          </w:p>
                          <w:p w:rsidR="003C7672" w:rsidRPr="003C7672" w:rsidRDefault="00863236" w:rsidP="003C7672">
                            <w:pPr>
                              <w:spacing w:before="0" w:beforeAutospacing="0" w:after="0" w:afterAutospacing="0" w:line="0" w:lineRule="atLeast"/>
                              <w:ind w:leftChars="315" w:left="661" w:firstLineChars="117" w:firstLine="468"/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C7672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【☎　６８３－５９９９</w:t>
                            </w:r>
                            <w:r w:rsidR="00867C7A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FAX７００－５４５２</w:t>
                            </w:r>
                            <w:r w:rsidR="003C7672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】</w:t>
                            </w:r>
                          </w:p>
                          <w:p w:rsidR="00513D9E" w:rsidRPr="003C7672" w:rsidRDefault="003C7672" w:rsidP="00867C7A">
                            <w:pPr>
                              <w:spacing w:before="0" w:beforeAutospacing="0" w:after="0" w:afterAutospacing="0" w:line="0" w:lineRule="atLeast"/>
                              <w:ind w:leftChars="5" w:left="10" w:firstLineChars="200" w:firstLine="960"/>
                              <w:rPr>
                                <w:rFonts w:ascii="AR丸ゴシック体E" w:eastAsia="AR丸ゴシック体E" w:hAnsi="AR丸ゴシック体E"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3C7672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申</w:t>
                            </w:r>
                            <w:r w:rsidR="00DC390B" w:rsidRPr="003C7672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込頂いた方には入場券を配布</w:t>
                            </w:r>
                            <w:r w:rsidR="00867C7A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します</w:t>
                            </w:r>
                          </w:p>
                          <w:p w:rsidR="00B47C21" w:rsidRDefault="00B47C21" w:rsidP="00B47C21">
                            <w:pPr>
                              <w:pStyle w:val="a5"/>
                              <w:spacing w:before="0" w:beforeAutospacing="0" w:after="0" w:afterAutospacing="0" w:line="0" w:lineRule="atLeast"/>
                              <w:ind w:leftChars="-202" w:left="0" w:hangingChars="106" w:hanging="424"/>
                              <w:rPr>
                                <w:rFonts w:ascii="AR丸ゴシック体E" w:eastAsia="AR丸ゴシック体E" w:hAnsi="AR丸ゴシック体E"/>
                                <w:sz w:val="40"/>
                                <w:szCs w:val="40"/>
                              </w:rPr>
                            </w:pPr>
                          </w:p>
                          <w:p w:rsidR="00B47C21" w:rsidRDefault="00B47C21" w:rsidP="00B47C21">
                            <w:pPr>
                              <w:pStyle w:val="a5"/>
                              <w:spacing w:before="0" w:beforeAutospacing="0" w:after="0" w:afterAutospacing="0" w:line="0" w:lineRule="atLeast"/>
                              <w:ind w:leftChars="-337" w:left="0" w:hangingChars="177" w:hanging="708"/>
                              <w:rPr>
                                <w:rFonts w:ascii="AR丸ゴシック体E" w:eastAsia="AR丸ゴシック体E" w:hAnsi="AR丸ゴシック体E"/>
                                <w:sz w:val="40"/>
                                <w:szCs w:val="40"/>
                              </w:rPr>
                            </w:pPr>
                          </w:p>
                          <w:p w:rsidR="00B47C21" w:rsidRPr="00B47C21" w:rsidRDefault="00B47C21" w:rsidP="00B47C21">
                            <w:pPr>
                              <w:pStyle w:val="a5"/>
                              <w:spacing w:before="0" w:beforeAutospacing="0" w:after="0" w:afterAutospacing="0" w:line="0" w:lineRule="atLeast"/>
                              <w:ind w:leftChars="-405" w:left="-2" w:hangingChars="212" w:hanging="848"/>
                              <w:rPr>
                                <w:rFonts w:ascii="AR丸ゴシック体E" w:eastAsia="AR丸ゴシック体E" w:hAnsi="AR丸ゴシック体E"/>
                                <w:sz w:val="40"/>
                                <w:szCs w:val="40"/>
                              </w:rPr>
                            </w:pPr>
                          </w:p>
                          <w:p w:rsidR="00513D9E" w:rsidRDefault="00513D9E" w:rsidP="00513D9E">
                            <w:pPr>
                              <w:spacing w:before="0" w:beforeAutospacing="0" w:after="0" w:afterAutospacing="0" w:line="0" w:lineRule="atLeast"/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513D9E" w:rsidRDefault="00513D9E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513D9E" w:rsidRPr="00711BD6" w:rsidRDefault="00513D9E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97E2EC" id="テキスト ボックス 5" o:spid="_x0000_s1041" type="#_x0000_t202" style="position:absolute;left:0;text-align:left;margin-left:-45.75pt;margin-top:578.75pt;width:558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" filled="f" stroked="f">
                <v:textbox>
                  <w:txbxContent>
                    <w:p w:rsidR="003C7672" w:rsidRPr="003C7672" w:rsidRDefault="003C7672" w:rsidP="003C7672">
                      <w:pPr>
                        <w:spacing w:before="0" w:beforeAutospacing="0" w:after="0" w:afterAutospacing="0" w:line="0" w:lineRule="atLeast"/>
                        <w:ind w:leftChars="35" w:left="305" w:hangingChars="58" w:hanging="232"/>
                        <w:jc w:val="left"/>
                        <w:rPr>
                          <w:rFonts w:ascii="AR丸ゴシック体E" w:eastAsia="AR丸ゴシック体E" w:hAnsi="AR丸ゴシック体E"/>
                          <w:color w:val="000000" w:themeColor="text1"/>
                          <w:sz w:val="40"/>
                          <w:szCs w:val="40"/>
                        </w:rPr>
                      </w:pPr>
                      <w:r w:rsidRPr="003C7672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申</w:t>
                      </w:r>
                      <w:r w:rsidR="00867C7A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 xml:space="preserve">　</w:t>
                      </w:r>
                      <w:r w:rsidRPr="003C7672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込：白鳥学区</w:t>
                      </w:r>
                      <w:r w:rsidR="00863236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の方</w:t>
                      </w:r>
                      <w:r w:rsidRPr="003C7672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＝</w:t>
                      </w:r>
                      <w:r w:rsidR="00867C7A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各</w:t>
                      </w:r>
                      <w:r w:rsidRPr="003C7672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町内</w:t>
                      </w:r>
                      <w:r w:rsidR="007022BE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の回覧で</w:t>
                      </w:r>
                      <w:r w:rsidRPr="003C7672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会長へ</w:t>
                      </w:r>
                      <w:r w:rsidR="00867C7A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申込</w:t>
                      </w:r>
                    </w:p>
                    <w:p w:rsidR="0073387E" w:rsidRDefault="003C7672" w:rsidP="00863236">
                      <w:pPr>
                        <w:spacing w:before="0" w:beforeAutospacing="0" w:after="0" w:afterAutospacing="0" w:line="0" w:lineRule="atLeast"/>
                        <w:ind w:leftChars="634" w:left="1331" w:firstLineChars="74" w:firstLine="370"/>
                        <w:rPr>
                          <w:rFonts w:ascii="AR丸ゴシック体E" w:eastAsia="AR丸ゴシック体E" w:hAnsi="AR丸ゴシック体E"/>
                          <w:color w:val="000000" w:themeColor="text1"/>
                          <w:sz w:val="40"/>
                          <w:szCs w:val="40"/>
                        </w:rPr>
                      </w:pPr>
                      <w:r w:rsidRPr="00863236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pacing w:val="50"/>
                          <w:kern w:val="0"/>
                          <w:sz w:val="40"/>
                          <w:szCs w:val="40"/>
                          <w:fitText w:val="2400" w:id="1259172096"/>
                        </w:rPr>
                        <w:t>他</w:t>
                      </w:r>
                      <w:r w:rsidR="00863236" w:rsidRPr="00863236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pacing w:val="50"/>
                          <w:kern w:val="0"/>
                          <w:sz w:val="40"/>
                          <w:szCs w:val="40"/>
                          <w:fitText w:val="2400" w:id="1259172096"/>
                        </w:rPr>
                        <w:t>地域の</w:t>
                      </w:r>
                      <w:r w:rsidR="00863236" w:rsidRPr="00863236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kern w:val="0"/>
                          <w:sz w:val="40"/>
                          <w:szCs w:val="40"/>
                          <w:fitText w:val="2400" w:id="1259172096"/>
                        </w:rPr>
                        <w:t>方</w:t>
                      </w:r>
                      <w:r w:rsidRPr="003C7672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＝白鳥コミセンへ連絡</w:t>
                      </w:r>
                    </w:p>
                    <w:p w:rsidR="003C7672" w:rsidRPr="003C7672" w:rsidRDefault="00863236" w:rsidP="003C7672">
                      <w:pPr>
                        <w:spacing w:before="0" w:beforeAutospacing="0" w:after="0" w:afterAutospacing="0" w:line="0" w:lineRule="atLeast"/>
                        <w:ind w:leftChars="315" w:left="661" w:firstLineChars="117" w:firstLine="468"/>
                        <w:rPr>
                          <w:rFonts w:ascii="AR丸ゴシック体E" w:eastAsia="AR丸ゴシック体E" w:hAnsi="AR丸ゴシック体E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 w:rsidR="003C7672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【☎　６８３－５９９９</w:t>
                      </w:r>
                      <w:r w:rsidR="00867C7A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 xml:space="preserve">　FAX７００－５４５２</w:t>
                      </w:r>
                      <w:r w:rsidR="003C7672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】</w:t>
                      </w:r>
                    </w:p>
                    <w:p w:rsidR="00513D9E" w:rsidRPr="003C7672" w:rsidRDefault="003C7672" w:rsidP="00867C7A">
                      <w:pPr>
                        <w:spacing w:before="0" w:beforeAutospacing="0" w:after="0" w:afterAutospacing="0" w:line="0" w:lineRule="atLeast"/>
                        <w:ind w:leftChars="5" w:left="10" w:firstLineChars="200" w:firstLine="960"/>
                        <w:rPr>
                          <w:rFonts w:ascii="AR丸ゴシック体E" w:eastAsia="AR丸ゴシック体E" w:hAnsi="AR丸ゴシック体E"/>
                          <w:color w:val="0070C0"/>
                          <w:sz w:val="48"/>
                          <w:szCs w:val="48"/>
                        </w:rPr>
                      </w:pPr>
                      <w:r w:rsidRPr="003C7672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申</w:t>
                      </w:r>
                      <w:r w:rsidR="00DC390B" w:rsidRPr="003C7672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込頂いた方には入場券を配布</w:t>
                      </w:r>
                      <w:r w:rsidR="00867C7A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します</w:t>
                      </w:r>
                    </w:p>
                    <w:p w:rsidR="00B47C21" w:rsidRDefault="00B47C21" w:rsidP="00B47C21">
                      <w:pPr>
                        <w:pStyle w:val="a5"/>
                        <w:spacing w:before="0" w:beforeAutospacing="0" w:after="0" w:afterAutospacing="0" w:line="0" w:lineRule="atLeast"/>
                        <w:ind w:leftChars="-202" w:left="0" w:hangingChars="106" w:hanging="424"/>
                        <w:rPr>
                          <w:rFonts w:ascii="AR丸ゴシック体E" w:eastAsia="AR丸ゴシック体E" w:hAnsi="AR丸ゴシック体E"/>
                          <w:sz w:val="40"/>
                          <w:szCs w:val="40"/>
                        </w:rPr>
                      </w:pPr>
                    </w:p>
                    <w:p w:rsidR="00B47C21" w:rsidRDefault="00B47C21" w:rsidP="00B47C21">
                      <w:pPr>
                        <w:pStyle w:val="a5"/>
                        <w:spacing w:before="0" w:beforeAutospacing="0" w:after="0" w:afterAutospacing="0" w:line="0" w:lineRule="atLeast"/>
                        <w:ind w:leftChars="-337" w:left="0" w:hangingChars="177" w:hanging="708"/>
                        <w:rPr>
                          <w:rFonts w:ascii="AR丸ゴシック体E" w:eastAsia="AR丸ゴシック体E" w:hAnsi="AR丸ゴシック体E"/>
                          <w:sz w:val="40"/>
                          <w:szCs w:val="40"/>
                        </w:rPr>
                      </w:pPr>
                    </w:p>
                    <w:p w:rsidR="00B47C21" w:rsidRPr="00B47C21" w:rsidRDefault="00B47C21" w:rsidP="00B47C21">
                      <w:pPr>
                        <w:pStyle w:val="a5"/>
                        <w:spacing w:before="0" w:beforeAutospacing="0" w:after="0" w:afterAutospacing="0" w:line="0" w:lineRule="atLeast"/>
                        <w:ind w:leftChars="-405" w:left="-2" w:hangingChars="212" w:hanging="848"/>
                        <w:rPr>
                          <w:rFonts w:ascii="AR丸ゴシック体E" w:eastAsia="AR丸ゴシック体E" w:hAnsi="AR丸ゴシック体E"/>
                          <w:sz w:val="40"/>
                          <w:szCs w:val="40"/>
                        </w:rPr>
                      </w:pPr>
                    </w:p>
                    <w:p w:rsidR="00513D9E" w:rsidRDefault="00513D9E" w:rsidP="00513D9E">
                      <w:pPr>
                        <w:spacing w:before="0" w:beforeAutospacing="0" w:after="0" w:afterAutospacing="0" w:line="0" w:lineRule="atLeast"/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513D9E" w:rsidRDefault="00513D9E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513D9E" w:rsidRPr="00711BD6" w:rsidRDefault="00513D9E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45B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A6F738" wp14:editId="2666F1D7">
                <wp:simplePos x="0" y="0"/>
                <wp:positionH relativeFrom="column">
                  <wp:posOffset>19685</wp:posOffset>
                </wp:positionH>
                <wp:positionV relativeFrom="paragraph">
                  <wp:posOffset>3538855</wp:posOffset>
                </wp:positionV>
                <wp:extent cx="5953125" cy="485775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3F9" w:rsidRPr="00BA23F9" w:rsidRDefault="0053197E" w:rsidP="009F0805">
                            <w:pPr>
                              <w:ind w:leftChars="63" w:left="174" w:hangingChars="8" w:hanging="42"/>
                              <w:rPr>
                                <w:rFonts w:ascii="AR丸ゴシック体E" w:eastAsia="AR丸ゴシック体E" w:hAnsi="AR丸ゴシック体E"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52"/>
                                <w:szCs w:val="52"/>
                              </w:rPr>
                              <w:t>懐かしいヒット歌謡</w:t>
                            </w:r>
                            <w:r w:rsidR="00BA23F9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52"/>
                                <w:szCs w:val="52"/>
                              </w:rPr>
                              <w:t>を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52"/>
                                <w:szCs w:val="52"/>
                              </w:rPr>
                              <w:t>お楽しみに！！</w:t>
                            </w:r>
                          </w:p>
                          <w:p w:rsidR="00BA23F9" w:rsidRDefault="00BA23F9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BA23F9" w:rsidRPr="00711BD6" w:rsidRDefault="00BA23F9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A6F738" id="テキスト ボックス 20" o:spid="_x0000_s1042" type="#_x0000_t202" style="position:absolute;left:0;text-align:left;margin-left:1.55pt;margin-top:278.65pt;width:468.75pt;height:3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" filled="f" stroked="f">
                <v:textbox>
                  <w:txbxContent>
                    <w:p w:rsidR="00BA23F9" w:rsidRPr="00BA23F9" w:rsidRDefault="0053197E" w:rsidP="009F0805">
                      <w:pPr>
                        <w:ind w:leftChars="63" w:left="174" w:hangingChars="8" w:hanging="42"/>
                        <w:rPr>
                          <w:rFonts w:ascii="AR丸ゴシック体E" w:eastAsia="AR丸ゴシック体E" w:hAnsi="AR丸ゴシック体E"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52"/>
                          <w:szCs w:val="52"/>
                        </w:rPr>
                        <w:t>懐かしいヒット歌謡</w:t>
                      </w:r>
                      <w:r w:rsidR="00BA23F9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52"/>
                          <w:szCs w:val="52"/>
                        </w:rPr>
                        <w:t>を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52"/>
                          <w:szCs w:val="52"/>
                        </w:rPr>
                        <w:t>お楽しみに！！</w:t>
                      </w:r>
                    </w:p>
                    <w:p w:rsidR="00BA23F9" w:rsidRDefault="00BA23F9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BA23F9" w:rsidRPr="00711BD6" w:rsidRDefault="00BA23F9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23F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89E6B" wp14:editId="20C25C7E">
                <wp:simplePos x="0" y="0"/>
                <wp:positionH relativeFrom="column">
                  <wp:posOffset>-546735</wp:posOffset>
                </wp:positionH>
                <wp:positionV relativeFrom="paragraph">
                  <wp:posOffset>891858</wp:posOffset>
                </wp:positionV>
                <wp:extent cx="6781800" cy="4857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BD6" w:rsidRPr="003C00D1" w:rsidRDefault="000B5EEF" w:rsidP="008F53AC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6" w:left="174" w:hangingChars="31" w:hanging="161"/>
                              <w:rPr>
                                <w:rFonts w:ascii="AR丸ゴシック体E" w:eastAsia="AR丸ゴシック体E" w:hAnsi="AR丸ゴシック体E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3C00D1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kern w:val="0"/>
                                <w:sz w:val="52"/>
                                <w:szCs w:val="52"/>
                              </w:rPr>
                              <w:t>防災講演会</w:t>
                            </w:r>
                            <w:r w:rsidR="006F6DBD" w:rsidRPr="003C00D1">
                              <w:rPr>
                                <w:rFonts w:ascii="AR丸ゴシック体E" w:eastAsia="AR丸ゴシック体E" w:hAnsi="AR丸ゴシック体E" w:hint="eastAsia"/>
                                <w:color w:val="00B0F0"/>
                                <w:sz w:val="52"/>
                                <w:szCs w:val="52"/>
                              </w:rPr>
                              <w:t>：</w:t>
                            </w:r>
                            <w:r w:rsidR="006B74AB">
                              <w:rPr>
                                <w:rFonts w:ascii="AR丸ゴシック体E" w:eastAsia="AR丸ゴシック体E" w:hAnsi="AR丸ゴシック体E" w:hint="eastAsia"/>
                                <w:sz w:val="52"/>
                                <w:szCs w:val="52"/>
                              </w:rPr>
                              <w:t>13:3</w:t>
                            </w:r>
                            <w:r w:rsidR="00B37C70">
                              <w:rPr>
                                <w:rFonts w:ascii="AR丸ゴシック体E" w:eastAsia="AR丸ゴシック体E" w:hAnsi="AR丸ゴシック体E" w:hint="eastAsia"/>
                                <w:sz w:val="52"/>
                                <w:szCs w:val="52"/>
                              </w:rPr>
                              <w:t>0</w:t>
                            </w:r>
                            <w:r w:rsidR="003F501B" w:rsidRPr="003C00D1">
                              <w:rPr>
                                <w:rFonts w:ascii="AR丸ゴシック体E" w:eastAsia="AR丸ゴシック体E" w:hAnsi="AR丸ゴシック体E" w:hint="eastAsia"/>
                                <w:sz w:val="52"/>
                                <w:szCs w:val="52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589E6B" id="_x0000_s1043" type="#_x0000_t202" style="position:absolute;left:0;text-align:left;margin-left:-43.05pt;margin-top:70.25pt;width:534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" filled="f" stroked="f">
                <v:textbox>
                  <w:txbxContent>
                    <w:p w:rsidR="00711BD6" w:rsidRPr="003C00D1" w:rsidRDefault="000B5EEF" w:rsidP="008F53AC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6" w:left="174" w:hangingChars="31" w:hanging="161"/>
                        <w:rPr>
                          <w:rFonts w:ascii="AR丸ゴシック体E" w:eastAsia="AR丸ゴシック体E" w:hAnsi="AR丸ゴシック体E"/>
                          <w:color w:val="FF0000"/>
                          <w:sz w:val="52"/>
                          <w:szCs w:val="52"/>
                        </w:rPr>
                      </w:pPr>
                      <w:r w:rsidRPr="003C00D1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kern w:val="0"/>
                          <w:sz w:val="52"/>
                          <w:szCs w:val="52"/>
                        </w:rPr>
                        <w:t>防災講演会</w:t>
                      </w:r>
                      <w:r w:rsidR="006F6DBD" w:rsidRPr="003C00D1">
                        <w:rPr>
                          <w:rFonts w:ascii="AR丸ゴシック体E" w:eastAsia="AR丸ゴシック体E" w:hAnsi="AR丸ゴシック体E" w:hint="eastAsia"/>
                          <w:color w:val="00B0F0"/>
                          <w:sz w:val="52"/>
                          <w:szCs w:val="52"/>
                        </w:rPr>
                        <w:t>：</w:t>
                      </w:r>
                      <w:r w:rsidR="006B74AB">
                        <w:rPr>
                          <w:rFonts w:ascii="AR丸ゴシック体E" w:eastAsia="AR丸ゴシック体E" w:hAnsi="AR丸ゴシック体E" w:hint="eastAsia"/>
                          <w:sz w:val="52"/>
                          <w:szCs w:val="52"/>
                        </w:rPr>
                        <w:t>13:3</w:t>
                      </w:r>
                      <w:r w:rsidR="00B37C70">
                        <w:rPr>
                          <w:rFonts w:ascii="AR丸ゴシック体E" w:eastAsia="AR丸ゴシック体E" w:hAnsi="AR丸ゴシック体E" w:hint="eastAsia"/>
                          <w:sz w:val="52"/>
                          <w:szCs w:val="52"/>
                        </w:rPr>
                        <w:t>0</w:t>
                      </w:r>
                      <w:r w:rsidR="003F501B" w:rsidRPr="003C00D1">
                        <w:rPr>
                          <w:rFonts w:ascii="AR丸ゴシック体E" w:eastAsia="AR丸ゴシック体E" w:hAnsi="AR丸ゴシック体E" w:hint="eastAsia"/>
                          <w:sz w:val="52"/>
                          <w:szCs w:val="5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0B5EE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914D729" wp14:editId="1F8F09ED">
                <wp:simplePos x="0" y="0"/>
                <wp:positionH relativeFrom="column">
                  <wp:posOffset>-308610</wp:posOffset>
                </wp:positionH>
                <wp:positionV relativeFrom="paragraph">
                  <wp:posOffset>-793750</wp:posOffset>
                </wp:positionV>
                <wp:extent cx="6448425" cy="1152525"/>
                <wp:effectExtent l="0" t="0" r="28575" b="2857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EEF" w:rsidRPr="000B5EEF" w:rsidRDefault="000B5EEF" w:rsidP="000B5EEF">
                            <w:pPr>
                              <w:ind w:leftChars="149" w:left="313" w:firstLineChars="35" w:firstLine="252"/>
                              <w:rPr>
                                <w:rFonts w:ascii="AR丸ゴシック体E" w:eastAsia="AR丸ゴシック体E" w:hAnsi="AR丸ゴシック体E"/>
                                <w:color w:val="00B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72"/>
                                <w:szCs w:val="72"/>
                              </w:rPr>
                              <w:t xml:space="preserve">　　　　</w:t>
                            </w:r>
                            <w:r w:rsidRPr="007450CC"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pacing w:val="212"/>
                                <w:kern w:val="0"/>
                                <w:sz w:val="72"/>
                                <w:szCs w:val="72"/>
                                <w:fitText w:val="6120" w:id="1228698881"/>
                              </w:rPr>
                              <w:t>防災講演会</w:t>
                            </w:r>
                            <w:r w:rsidRPr="007450CC"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kern w:val="0"/>
                                <w:sz w:val="40"/>
                                <w:szCs w:val="40"/>
                                <w:fitText w:val="6120" w:id="1228698881"/>
                              </w:rPr>
                              <w:t>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14D729" id="_x0000_s1045" type="#_x0000_t202" style="position:absolute;left:0;text-align:left;margin-left:-24.3pt;margin-top:-62.5pt;width:507.75pt;height:90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" filled="f" strokecolor="#0070c0">
                <v:textbox>
                  <w:txbxContent>
                    <w:p w:rsidR="000B5EEF" w:rsidRPr="000B5EEF" w:rsidRDefault="000B5EEF" w:rsidP="000B5EEF">
                      <w:pPr>
                        <w:ind w:leftChars="149" w:left="313" w:firstLineChars="35" w:firstLine="252"/>
                        <w:rPr>
                          <w:rFonts w:ascii="AR丸ゴシック体E" w:eastAsia="AR丸ゴシック体E" w:hAnsi="AR丸ゴシック体E"/>
                          <w:color w:val="00B050"/>
                          <w:sz w:val="72"/>
                          <w:szCs w:val="72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72"/>
                          <w:szCs w:val="72"/>
                        </w:rPr>
                        <w:t xml:space="preserve">　　　　</w:t>
                      </w:r>
                      <w:r w:rsidRPr="007450CC"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pacing w:val="212"/>
                          <w:kern w:val="0"/>
                          <w:sz w:val="72"/>
                          <w:szCs w:val="72"/>
                          <w:fitText w:val="6120" w:id="1228698881"/>
                        </w:rPr>
                        <w:t>防災講演会</w:t>
                      </w:r>
                      <w:r w:rsidRPr="007450CC"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kern w:val="0"/>
                          <w:sz w:val="40"/>
                          <w:szCs w:val="40"/>
                          <w:fitText w:val="6120" w:id="1228698881"/>
                        </w:rPr>
                        <w:t>と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1FBA" w:rsidSect="000C483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985" w:right="1701" w:bottom="284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A07" w:rsidRDefault="00E23A07" w:rsidP="00F40F08">
      <w:pPr>
        <w:spacing w:before="0" w:after="0"/>
        <w:ind w:left="758" w:hanging="638"/>
      </w:pPr>
      <w:r>
        <w:separator/>
      </w:r>
    </w:p>
  </w:endnote>
  <w:endnote w:type="continuationSeparator" w:id="0">
    <w:p w:rsidR="00E23A07" w:rsidRDefault="00E23A07" w:rsidP="00F40F08">
      <w:pPr>
        <w:spacing w:before="0" w:after="0"/>
        <w:ind w:left="758" w:hanging="638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E">
    <w:altName w:val="ＭＳ ゴシック"/>
    <w:charset w:val="80"/>
    <w:family w:val="modern"/>
    <w:pitch w:val="fixed"/>
    <w:sig w:usb0="00000000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a"/>
      <w:ind w:left="758" w:hanging="63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a"/>
      <w:ind w:left="758" w:hanging="63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a"/>
      <w:ind w:left="758" w:hanging="63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A07" w:rsidRDefault="00E23A07" w:rsidP="00F40F08">
      <w:pPr>
        <w:spacing w:before="0" w:after="0"/>
        <w:ind w:left="758" w:hanging="638"/>
      </w:pPr>
      <w:r>
        <w:separator/>
      </w:r>
    </w:p>
  </w:footnote>
  <w:footnote w:type="continuationSeparator" w:id="0">
    <w:p w:rsidR="00E23A07" w:rsidRDefault="00E23A07" w:rsidP="00F40F08">
      <w:pPr>
        <w:spacing w:before="0" w:after="0"/>
        <w:ind w:left="758" w:hanging="638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8"/>
      <w:ind w:left="758" w:hanging="63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8"/>
      <w:ind w:left="758" w:hanging="63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8"/>
      <w:ind w:left="758" w:hanging="63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20DC7"/>
    <w:multiLevelType w:val="hybridMultilevel"/>
    <w:tmpl w:val="6E6A75E6"/>
    <w:lvl w:ilvl="0" w:tplc="687610F6">
      <w:start w:val="1"/>
      <w:numFmt w:val="decimalEnclosedCircle"/>
      <w:lvlText w:val="%1"/>
      <w:lvlJc w:val="left"/>
      <w:pPr>
        <w:ind w:left="583" w:hanging="570"/>
      </w:pPr>
      <w:rPr>
        <w:rFonts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273" w:hanging="420"/>
      </w:pPr>
    </w:lvl>
    <w:lvl w:ilvl="3" w:tplc="0409000F" w:tentative="1">
      <w:start w:val="1"/>
      <w:numFmt w:val="decimal"/>
      <w:lvlText w:val="%4."/>
      <w:lvlJc w:val="left"/>
      <w:pPr>
        <w:ind w:left="1693" w:hanging="420"/>
      </w:pPr>
    </w:lvl>
    <w:lvl w:ilvl="4" w:tplc="04090017" w:tentative="1">
      <w:start w:val="1"/>
      <w:numFmt w:val="aiueoFullWidth"/>
      <w:lvlText w:val="(%5)"/>
      <w:lvlJc w:val="left"/>
      <w:pPr>
        <w:ind w:left="2113" w:hanging="420"/>
      </w:pPr>
    </w:lvl>
    <w:lvl w:ilvl="5" w:tplc="04090011" w:tentative="1">
      <w:start w:val="1"/>
      <w:numFmt w:val="decimalEnclosedCircle"/>
      <w:lvlText w:val="%6"/>
      <w:lvlJc w:val="left"/>
      <w:pPr>
        <w:ind w:left="2533" w:hanging="420"/>
      </w:pPr>
    </w:lvl>
    <w:lvl w:ilvl="6" w:tplc="0409000F" w:tentative="1">
      <w:start w:val="1"/>
      <w:numFmt w:val="decimal"/>
      <w:lvlText w:val="%7."/>
      <w:lvlJc w:val="left"/>
      <w:pPr>
        <w:ind w:left="2953" w:hanging="420"/>
      </w:pPr>
    </w:lvl>
    <w:lvl w:ilvl="7" w:tplc="04090017" w:tentative="1">
      <w:start w:val="1"/>
      <w:numFmt w:val="aiueoFullWidth"/>
      <w:lvlText w:val="(%8)"/>
      <w:lvlJc w:val="left"/>
      <w:pPr>
        <w:ind w:left="3373" w:hanging="420"/>
      </w:pPr>
    </w:lvl>
    <w:lvl w:ilvl="8" w:tplc="04090011" w:tentative="1">
      <w:start w:val="1"/>
      <w:numFmt w:val="decimalEnclosedCircle"/>
      <w:lvlText w:val="%9"/>
      <w:lvlJc w:val="left"/>
      <w:pPr>
        <w:ind w:left="3793" w:hanging="420"/>
      </w:pPr>
    </w:lvl>
  </w:abstractNum>
  <w:abstractNum w:abstractNumId="1">
    <w:nsid w:val="384C757D"/>
    <w:multiLevelType w:val="hybridMultilevel"/>
    <w:tmpl w:val="A6D6D85C"/>
    <w:lvl w:ilvl="0" w:tplc="F238FECC">
      <w:start w:val="1"/>
      <w:numFmt w:val="decimalEnclosedCircle"/>
      <w:lvlText w:val="%1"/>
      <w:lvlJc w:val="left"/>
      <w:pPr>
        <w:ind w:left="1135" w:hanging="5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5" w:hanging="420"/>
      </w:pPr>
    </w:lvl>
    <w:lvl w:ilvl="3" w:tplc="0409000F" w:tentative="1">
      <w:start w:val="1"/>
      <w:numFmt w:val="decimal"/>
      <w:lvlText w:val="%4."/>
      <w:lvlJc w:val="left"/>
      <w:pPr>
        <w:ind w:left="2245" w:hanging="420"/>
      </w:pPr>
    </w:lvl>
    <w:lvl w:ilvl="4" w:tplc="04090017" w:tentative="1">
      <w:start w:val="1"/>
      <w:numFmt w:val="aiueoFullWidth"/>
      <w:lvlText w:val="(%5)"/>
      <w:lvlJc w:val="left"/>
      <w:pPr>
        <w:ind w:left="266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5" w:hanging="420"/>
      </w:pPr>
    </w:lvl>
    <w:lvl w:ilvl="6" w:tplc="0409000F" w:tentative="1">
      <w:start w:val="1"/>
      <w:numFmt w:val="decimal"/>
      <w:lvlText w:val="%7."/>
      <w:lvlJc w:val="left"/>
      <w:pPr>
        <w:ind w:left="3505" w:hanging="420"/>
      </w:pPr>
    </w:lvl>
    <w:lvl w:ilvl="7" w:tplc="04090017" w:tentative="1">
      <w:start w:val="1"/>
      <w:numFmt w:val="aiueoFullWidth"/>
      <w:lvlText w:val="(%8)"/>
      <w:lvlJc w:val="left"/>
      <w:pPr>
        <w:ind w:left="39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BD6"/>
    <w:rsid w:val="000004C3"/>
    <w:rsid w:val="00000C6B"/>
    <w:rsid w:val="00001DD9"/>
    <w:rsid w:val="00006EFA"/>
    <w:rsid w:val="000138A2"/>
    <w:rsid w:val="00023434"/>
    <w:rsid w:val="00027570"/>
    <w:rsid w:val="00030CAD"/>
    <w:rsid w:val="00030F53"/>
    <w:rsid w:val="00034CC0"/>
    <w:rsid w:val="00035598"/>
    <w:rsid w:val="00035CE3"/>
    <w:rsid w:val="00036FA7"/>
    <w:rsid w:val="000418B9"/>
    <w:rsid w:val="00042C1A"/>
    <w:rsid w:val="00044045"/>
    <w:rsid w:val="00050554"/>
    <w:rsid w:val="00050892"/>
    <w:rsid w:val="00050DCC"/>
    <w:rsid w:val="0005218D"/>
    <w:rsid w:val="0005314E"/>
    <w:rsid w:val="000549F8"/>
    <w:rsid w:val="00060437"/>
    <w:rsid w:val="00062280"/>
    <w:rsid w:val="00071F58"/>
    <w:rsid w:val="00073863"/>
    <w:rsid w:val="00073EDC"/>
    <w:rsid w:val="0007614C"/>
    <w:rsid w:val="00081EF0"/>
    <w:rsid w:val="000831D1"/>
    <w:rsid w:val="000838A4"/>
    <w:rsid w:val="000872D4"/>
    <w:rsid w:val="00095607"/>
    <w:rsid w:val="000A0678"/>
    <w:rsid w:val="000A1FD2"/>
    <w:rsid w:val="000A731D"/>
    <w:rsid w:val="000B27BC"/>
    <w:rsid w:val="000B4867"/>
    <w:rsid w:val="000B5DF7"/>
    <w:rsid w:val="000B5EEF"/>
    <w:rsid w:val="000B6DC2"/>
    <w:rsid w:val="000C04BD"/>
    <w:rsid w:val="000C0833"/>
    <w:rsid w:val="000C3A11"/>
    <w:rsid w:val="000C483F"/>
    <w:rsid w:val="000D5945"/>
    <w:rsid w:val="000E2658"/>
    <w:rsid w:val="000E29C1"/>
    <w:rsid w:val="000E2FC0"/>
    <w:rsid w:val="000E55CF"/>
    <w:rsid w:val="000F2C7C"/>
    <w:rsid w:val="000F35B5"/>
    <w:rsid w:val="000F6502"/>
    <w:rsid w:val="001002CB"/>
    <w:rsid w:val="001004F1"/>
    <w:rsid w:val="00101425"/>
    <w:rsid w:val="00102FB6"/>
    <w:rsid w:val="001032AE"/>
    <w:rsid w:val="0010504F"/>
    <w:rsid w:val="00107579"/>
    <w:rsid w:val="00114758"/>
    <w:rsid w:val="00115527"/>
    <w:rsid w:val="00116C70"/>
    <w:rsid w:val="00117155"/>
    <w:rsid w:val="00117AC4"/>
    <w:rsid w:val="00121522"/>
    <w:rsid w:val="00123B09"/>
    <w:rsid w:val="0012543F"/>
    <w:rsid w:val="00130023"/>
    <w:rsid w:val="00130886"/>
    <w:rsid w:val="00133C1E"/>
    <w:rsid w:val="00141CA8"/>
    <w:rsid w:val="00142392"/>
    <w:rsid w:val="00143EC5"/>
    <w:rsid w:val="001558CC"/>
    <w:rsid w:val="001577AD"/>
    <w:rsid w:val="00160429"/>
    <w:rsid w:val="001611E5"/>
    <w:rsid w:val="00164689"/>
    <w:rsid w:val="00173FFB"/>
    <w:rsid w:val="00177C03"/>
    <w:rsid w:val="0018103E"/>
    <w:rsid w:val="0018174C"/>
    <w:rsid w:val="0018384C"/>
    <w:rsid w:val="00184860"/>
    <w:rsid w:val="00186DA8"/>
    <w:rsid w:val="001876FA"/>
    <w:rsid w:val="0019097F"/>
    <w:rsid w:val="00194A7C"/>
    <w:rsid w:val="001963C1"/>
    <w:rsid w:val="001A0671"/>
    <w:rsid w:val="001A06D3"/>
    <w:rsid w:val="001A45B7"/>
    <w:rsid w:val="001A4FCE"/>
    <w:rsid w:val="001A592A"/>
    <w:rsid w:val="001A72CC"/>
    <w:rsid w:val="001B028F"/>
    <w:rsid w:val="001B1C7D"/>
    <w:rsid w:val="001B2D77"/>
    <w:rsid w:val="001B34F7"/>
    <w:rsid w:val="001B3EDA"/>
    <w:rsid w:val="001B6623"/>
    <w:rsid w:val="001B6C24"/>
    <w:rsid w:val="001C120A"/>
    <w:rsid w:val="001D2EF4"/>
    <w:rsid w:val="001D4EDD"/>
    <w:rsid w:val="001D78AB"/>
    <w:rsid w:val="001E0D62"/>
    <w:rsid w:val="001E113C"/>
    <w:rsid w:val="001E4513"/>
    <w:rsid w:val="001E7A08"/>
    <w:rsid w:val="001F32E2"/>
    <w:rsid w:val="001F728A"/>
    <w:rsid w:val="001F7C2B"/>
    <w:rsid w:val="0020013A"/>
    <w:rsid w:val="00201BD5"/>
    <w:rsid w:val="00214374"/>
    <w:rsid w:val="00216E63"/>
    <w:rsid w:val="002178C4"/>
    <w:rsid w:val="00217E02"/>
    <w:rsid w:val="002211B4"/>
    <w:rsid w:val="00221912"/>
    <w:rsid w:val="00230C0F"/>
    <w:rsid w:val="00230F7F"/>
    <w:rsid w:val="00235F65"/>
    <w:rsid w:val="00236F9A"/>
    <w:rsid w:val="00243CA0"/>
    <w:rsid w:val="00245B81"/>
    <w:rsid w:val="00251D0F"/>
    <w:rsid w:val="002532FA"/>
    <w:rsid w:val="00253360"/>
    <w:rsid w:val="00253A4D"/>
    <w:rsid w:val="00254F10"/>
    <w:rsid w:val="0025746D"/>
    <w:rsid w:val="00263CF2"/>
    <w:rsid w:val="00265D52"/>
    <w:rsid w:val="00266000"/>
    <w:rsid w:val="00272BDB"/>
    <w:rsid w:val="0027357A"/>
    <w:rsid w:val="002742E0"/>
    <w:rsid w:val="002775E7"/>
    <w:rsid w:val="002823A4"/>
    <w:rsid w:val="00282563"/>
    <w:rsid w:val="002855B1"/>
    <w:rsid w:val="00287EF3"/>
    <w:rsid w:val="002A5285"/>
    <w:rsid w:val="002A6012"/>
    <w:rsid w:val="002A67CB"/>
    <w:rsid w:val="002B6111"/>
    <w:rsid w:val="002C031F"/>
    <w:rsid w:val="002C2A34"/>
    <w:rsid w:val="002C3639"/>
    <w:rsid w:val="002C404A"/>
    <w:rsid w:val="002C77AE"/>
    <w:rsid w:val="002D118B"/>
    <w:rsid w:val="002D54B5"/>
    <w:rsid w:val="002F36AC"/>
    <w:rsid w:val="003006DC"/>
    <w:rsid w:val="00302107"/>
    <w:rsid w:val="00304890"/>
    <w:rsid w:val="003155AD"/>
    <w:rsid w:val="0033087E"/>
    <w:rsid w:val="00332A41"/>
    <w:rsid w:val="00334A0B"/>
    <w:rsid w:val="00345DAB"/>
    <w:rsid w:val="00350014"/>
    <w:rsid w:val="00350276"/>
    <w:rsid w:val="00351F79"/>
    <w:rsid w:val="00352994"/>
    <w:rsid w:val="00352D5B"/>
    <w:rsid w:val="00354A62"/>
    <w:rsid w:val="00357E55"/>
    <w:rsid w:val="00360169"/>
    <w:rsid w:val="003638B2"/>
    <w:rsid w:val="003644FD"/>
    <w:rsid w:val="00367825"/>
    <w:rsid w:val="00370CAF"/>
    <w:rsid w:val="0037165F"/>
    <w:rsid w:val="0037563E"/>
    <w:rsid w:val="003855C1"/>
    <w:rsid w:val="003863A2"/>
    <w:rsid w:val="003977CA"/>
    <w:rsid w:val="003A2A19"/>
    <w:rsid w:val="003A2C59"/>
    <w:rsid w:val="003A3F03"/>
    <w:rsid w:val="003A7654"/>
    <w:rsid w:val="003B0993"/>
    <w:rsid w:val="003B0A63"/>
    <w:rsid w:val="003B33D8"/>
    <w:rsid w:val="003B6433"/>
    <w:rsid w:val="003B753C"/>
    <w:rsid w:val="003B7BBC"/>
    <w:rsid w:val="003C00D1"/>
    <w:rsid w:val="003C2C3F"/>
    <w:rsid w:val="003C614F"/>
    <w:rsid w:val="003C7672"/>
    <w:rsid w:val="003D1943"/>
    <w:rsid w:val="003D5C0B"/>
    <w:rsid w:val="003D73FE"/>
    <w:rsid w:val="003E16D5"/>
    <w:rsid w:val="003F179A"/>
    <w:rsid w:val="003F20BB"/>
    <w:rsid w:val="003F227C"/>
    <w:rsid w:val="003F4961"/>
    <w:rsid w:val="003F501B"/>
    <w:rsid w:val="003F7758"/>
    <w:rsid w:val="00410972"/>
    <w:rsid w:val="0041142C"/>
    <w:rsid w:val="00411CE4"/>
    <w:rsid w:val="0041642E"/>
    <w:rsid w:val="0041729F"/>
    <w:rsid w:val="00424F1A"/>
    <w:rsid w:val="00426169"/>
    <w:rsid w:val="0043332A"/>
    <w:rsid w:val="00433A18"/>
    <w:rsid w:val="004343A8"/>
    <w:rsid w:val="00435F3A"/>
    <w:rsid w:val="004433AE"/>
    <w:rsid w:val="00445E64"/>
    <w:rsid w:val="00450B66"/>
    <w:rsid w:val="00452F51"/>
    <w:rsid w:val="00455D70"/>
    <w:rsid w:val="00460204"/>
    <w:rsid w:val="00460D9D"/>
    <w:rsid w:val="00461FBA"/>
    <w:rsid w:val="0046477F"/>
    <w:rsid w:val="00466206"/>
    <w:rsid w:val="004669EE"/>
    <w:rsid w:val="004704EC"/>
    <w:rsid w:val="00470FC4"/>
    <w:rsid w:val="0047219E"/>
    <w:rsid w:val="00477442"/>
    <w:rsid w:val="00486663"/>
    <w:rsid w:val="00487EB2"/>
    <w:rsid w:val="004A1147"/>
    <w:rsid w:val="004A4DB8"/>
    <w:rsid w:val="004A52F7"/>
    <w:rsid w:val="004A6D9B"/>
    <w:rsid w:val="004B3F0D"/>
    <w:rsid w:val="004C0E26"/>
    <w:rsid w:val="004C297F"/>
    <w:rsid w:val="004C31E9"/>
    <w:rsid w:val="004C6BF3"/>
    <w:rsid w:val="004C6FC0"/>
    <w:rsid w:val="004C7019"/>
    <w:rsid w:val="004D4056"/>
    <w:rsid w:val="004D412A"/>
    <w:rsid w:val="004D4B23"/>
    <w:rsid w:val="004E2ABA"/>
    <w:rsid w:val="004F5A3B"/>
    <w:rsid w:val="004F7341"/>
    <w:rsid w:val="00502879"/>
    <w:rsid w:val="00504A1B"/>
    <w:rsid w:val="00504B67"/>
    <w:rsid w:val="00505A7E"/>
    <w:rsid w:val="0050648F"/>
    <w:rsid w:val="00507110"/>
    <w:rsid w:val="0050751C"/>
    <w:rsid w:val="00510BD5"/>
    <w:rsid w:val="00513D9E"/>
    <w:rsid w:val="005150D4"/>
    <w:rsid w:val="00517C50"/>
    <w:rsid w:val="0052464A"/>
    <w:rsid w:val="00527EAE"/>
    <w:rsid w:val="005317C1"/>
    <w:rsid w:val="0053197E"/>
    <w:rsid w:val="0053365C"/>
    <w:rsid w:val="005352B4"/>
    <w:rsid w:val="0053589E"/>
    <w:rsid w:val="0053631E"/>
    <w:rsid w:val="00536AF8"/>
    <w:rsid w:val="00540FA7"/>
    <w:rsid w:val="00542E3F"/>
    <w:rsid w:val="005436F5"/>
    <w:rsid w:val="0054517A"/>
    <w:rsid w:val="00545DC4"/>
    <w:rsid w:val="00545F43"/>
    <w:rsid w:val="00550F79"/>
    <w:rsid w:val="0055444B"/>
    <w:rsid w:val="00554A15"/>
    <w:rsid w:val="00560A12"/>
    <w:rsid w:val="00566D57"/>
    <w:rsid w:val="00570B3C"/>
    <w:rsid w:val="00572260"/>
    <w:rsid w:val="0057483B"/>
    <w:rsid w:val="00580A37"/>
    <w:rsid w:val="0058183C"/>
    <w:rsid w:val="00585116"/>
    <w:rsid w:val="00585585"/>
    <w:rsid w:val="0058717F"/>
    <w:rsid w:val="005945E4"/>
    <w:rsid w:val="00594811"/>
    <w:rsid w:val="0059636C"/>
    <w:rsid w:val="005A53C3"/>
    <w:rsid w:val="005A5437"/>
    <w:rsid w:val="005A7347"/>
    <w:rsid w:val="005A742F"/>
    <w:rsid w:val="005B2AC0"/>
    <w:rsid w:val="005B317E"/>
    <w:rsid w:val="005C1CBE"/>
    <w:rsid w:val="005C63E0"/>
    <w:rsid w:val="005C717F"/>
    <w:rsid w:val="005D0237"/>
    <w:rsid w:val="005D6A29"/>
    <w:rsid w:val="005E1E2B"/>
    <w:rsid w:val="005F2635"/>
    <w:rsid w:val="005F2A66"/>
    <w:rsid w:val="005F7148"/>
    <w:rsid w:val="005F7D05"/>
    <w:rsid w:val="00603167"/>
    <w:rsid w:val="00604F86"/>
    <w:rsid w:val="006076CD"/>
    <w:rsid w:val="00607D73"/>
    <w:rsid w:val="006131F1"/>
    <w:rsid w:val="00616C45"/>
    <w:rsid w:val="006240AB"/>
    <w:rsid w:val="00624724"/>
    <w:rsid w:val="00624DEC"/>
    <w:rsid w:val="00630074"/>
    <w:rsid w:val="00630D37"/>
    <w:rsid w:val="00633D78"/>
    <w:rsid w:val="006344FF"/>
    <w:rsid w:val="00636AF3"/>
    <w:rsid w:val="00637280"/>
    <w:rsid w:val="00644AFE"/>
    <w:rsid w:val="00644C4D"/>
    <w:rsid w:val="0064682B"/>
    <w:rsid w:val="00647BAC"/>
    <w:rsid w:val="00651D8B"/>
    <w:rsid w:val="00653AF6"/>
    <w:rsid w:val="00653F39"/>
    <w:rsid w:val="00657D77"/>
    <w:rsid w:val="00663A24"/>
    <w:rsid w:val="00665ED5"/>
    <w:rsid w:val="00667331"/>
    <w:rsid w:val="00667DEF"/>
    <w:rsid w:val="0067009F"/>
    <w:rsid w:val="006744FF"/>
    <w:rsid w:val="00675C78"/>
    <w:rsid w:val="00676408"/>
    <w:rsid w:val="006817BC"/>
    <w:rsid w:val="006849B4"/>
    <w:rsid w:val="0069201B"/>
    <w:rsid w:val="00693283"/>
    <w:rsid w:val="00693DDF"/>
    <w:rsid w:val="006A69B8"/>
    <w:rsid w:val="006B037E"/>
    <w:rsid w:val="006B3502"/>
    <w:rsid w:val="006B5D46"/>
    <w:rsid w:val="006B5DF8"/>
    <w:rsid w:val="006B67CA"/>
    <w:rsid w:val="006B74AB"/>
    <w:rsid w:val="006B7B87"/>
    <w:rsid w:val="006C155B"/>
    <w:rsid w:val="006C2B10"/>
    <w:rsid w:val="006C2FF7"/>
    <w:rsid w:val="006D09AE"/>
    <w:rsid w:val="006D1303"/>
    <w:rsid w:val="006D1A13"/>
    <w:rsid w:val="006D3AB7"/>
    <w:rsid w:val="006E358B"/>
    <w:rsid w:val="006E597B"/>
    <w:rsid w:val="006E5DB4"/>
    <w:rsid w:val="006F6DBD"/>
    <w:rsid w:val="006F6F90"/>
    <w:rsid w:val="007022BE"/>
    <w:rsid w:val="007034D3"/>
    <w:rsid w:val="00704A68"/>
    <w:rsid w:val="0071142A"/>
    <w:rsid w:val="00711BD6"/>
    <w:rsid w:val="007136F3"/>
    <w:rsid w:val="007156FF"/>
    <w:rsid w:val="00717323"/>
    <w:rsid w:val="007221EC"/>
    <w:rsid w:val="00725B60"/>
    <w:rsid w:val="007324BF"/>
    <w:rsid w:val="0073387E"/>
    <w:rsid w:val="007401A5"/>
    <w:rsid w:val="007450CC"/>
    <w:rsid w:val="0074693B"/>
    <w:rsid w:val="007508B3"/>
    <w:rsid w:val="00765D64"/>
    <w:rsid w:val="00772228"/>
    <w:rsid w:val="00772444"/>
    <w:rsid w:val="00772B14"/>
    <w:rsid w:val="00775D6B"/>
    <w:rsid w:val="00776959"/>
    <w:rsid w:val="00776A6C"/>
    <w:rsid w:val="00787036"/>
    <w:rsid w:val="00790B2B"/>
    <w:rsid w:val="00794533"/>
    <w:rsid w:val="00795554"/>
    <w:rsid w:val="007976DB"/>
    <w:rsid w:val="007A1BBF"/>
    <w:rsid w:val="007A260C"/>
    <w:rsid w:val="007B1E8D"/>
    <w:rsid w:val="007B26FE"/>
    <w:rsid w:val="007B27A4"/>
    <w:rsid w:val="007B4E14"/>
    <w:rsid w:val="007C50FD"/>
    <w:rsid w:val="007C51FB"/>
    <w:rsid w:val="007D058A"/>
    <w:rsid w:val="007D3033"/>
    <w:rsid w:val="007D3133"/>
    <w:rsid w:val="007D3594"/>
    <w:rsid w:val="007D4E67"/>
    <w:rsid w:val="007E32FE"/>
    <w:rsid w:val="007E3D7D"/>
    <w:rsid w:val="007E6455"/>
    <w:rsid w:val="007E77B4"/>
    <w:rsid w:val="007F60AC"/>
    <w:rsid w:val="008026FF"/>
    <w:rsid w:val="008056DD"/>
    <w:rsid w:val="0080658B"/>
    <w:rsid w:val="00806DC4"/>
    <w:rsid w:val="0081406C"/>
    <w:rsid w:val="00822605"/>
    <w:rsid w:val="0082548E"/>
    <w:rsid w:val="00833553"/>
    <w:rsid w:val="00834B46"/>
    <w:rsid w:val="0084342E"/>
    <w:rsid w:val="00844C87"/>
    <w:rsid w:val="00846EA4"/>
    <w:rsid w:val="0085091A"/>
    <w:rsid w:val="00854C20"/>
    <w:rsid w:val="008559F0"/>
    <w:rsid w:val="008573BE"/>
    <w:rsid w:val="00857EF4"/>
    <w:rsid w:val="00857FD4"/>
    <w:rsid w:val="00862808"/>
    <w:rsid w:val="00863236"/>
    <w:rsid w:val="0086750F"/>
    <w:rsid w:val="00867C7A"/>
    <w:rsid w:val="00874CED"/>
    <w:rsid w:val="0087568A"/>
    <w:rsid w:val="00880915"/>
    <w:rsid w:val="00883EC0"/>
    <w:rsid w:val="0088669E"/>
    <w:rsid w:val="008A03A3"/>
    <w:rsid w:val="008A0A6E"/>
    <w:rsid w:val="008A0B5C"/>
    <w:rsid w:val="008A12EE"/>
    <w:rsid w:val="008B1398"/>
    <w:rsid w:val="008B3164"/>
    <w:rsid w:val="008B79CF"/>
    <w:rsid w:val="008C2342"/>
    <w:rsid w:val="008C530D"/>
    <w:rsid w:val="008C54E6"/>
    <w:rsid w:val="008C77BA"/>
    <w:rsid w:val="008D0D86"/>
    <w:rsid w:val="008D25F8"/>
    <w:rsid w:val="008D6CF7"/>
    <w:rsid w:val="008E116A"/>
    <w:rsid w:val="008E1F7B"/>
    <w:rsid w:val="008E22D6"/>
    <w:rsid w:val="008F4692"/>
    <w:rsid w:val="008F53AC"/>
    <w:rsid w:val="008F678C"/>
    <w:rsid w:val="0090153D"/>
    <w:rsid w:val="009022E7"/>
    <w:rsid w:val="009060BF"/>
    <w:rsid w:val="0090630F"/>
    <w:rsid w:val="009076FD"/>
    <w:rsid w:val="00907B7E"/>
    <w:rsid w:val="00910776"/>
    <w:rsid w:val="009118E0"/>
    <w:rsid w:val="00912466"/>
    <w:rsid w:val="00912626"/>
    <w:rsid w:val="00917F81"/>
    <w:rsid w:val="00921968"/>
    <w:rsid w:val="00925057"/>
    <w:rsid w:val="00926F56"/>
    <w:rsid w:val="009271BD"/>
    <w:rsid w:val="00927DB8"/>
    <w:rsid w:val="009317D7"/>
    <w:rsid w:val="00932D18"/>
    <w:rsid w:val="00932F6C"/>
    <w:rsid w:val="00934E4C"/>
    <w:rsid w:val="0093564F"/>
    <w:rsid w:val="00937EA4"/>
    <w:rsid w:val="00943281"/>
    <w:rsid w:val="009454F6"/>
    <w:rsid w:val="00947E68"/>
    <w:rsid w:val="009544EE"/>
    <w:rsid w:val="009571F2"/>
    <w:rsid w:val="00967750"/>
    <w:rsid w:val="00967DD1"/>
    <w:rsid w:val="0097381F"/>
    <w:rsid w:val="00976957"/>
    <w:rsid w:val="00980F17"/>
    <w:rsid w:val="0098493B"/>
    <w:rsid w:val="00984997"/>
    <w:rsid w:val="00992438"/>
    <w:rsid w:val="0099327E"/>
    <w:rsid w:val="00994032"/>
    <w:rsid w:val="00996570"/>
    <w:rsid w:val="00996DD2"/>
    <w:rsid w:val="009A2030"/>
    <w:rsid w:val="009A2B17"/>
    <w:rsid w:val="009A3638"/>
    <w:rsid w:val="009A4A99"/>
    <w:rsid w:val="009A6FEC"/>
    <w:rsid w:val="009A7805"/>
    <w:rsid w:val="009B1ABD"/>
    <w:rsid w:val="009B40D8"/>
    <w:rsid w:val="009B4138"/>
    <w:rsid w:val="009C11DB"/>
    <w:rsid w:val="009C1C8A"/>
    <w:rsid w:val="009C354C"/>
    <w:rsid w:val="009C4611"/>
    <w:rsid w:val="009C5674"/>
    <w:rsid w:val="009C5728"/>
    <w:rsid w:val="009C6516"/>
    <w:rsid w:val="009C7B8D"/>
    <w:rsid w:val="009C7D0F"/>
    <w:rsid w:val="009D27E7"/>
    <w:rsid w:val="009D3174"/>
    <w:rsid w:val="009D4146"/>
    <w:rsid w:val="009D6345"/>
    <w:rsid w:val="009F0805"/>
    <w:rsid w:val="009F3E6E"/>
    <w:rsid w:val="009F6ECF"/>
    <w:rsid w:val="009F7C41"/>
    <w:rsid w:val="00A007D3"/>
    <w:rsid w:val="00A05EE1"/>
    <w:rsid w:val="00A06A3F"/>
    <w:rsid w:val="00A0728C"/>
    <w:rsid w:val="00A07E62"/>
    <w:rsid w:val="00A10ACB"/>
    <w:rsid w:val="00A13F62"/>
    <w:rsid w:val="00A14050"/>
    <w:rsid w:val="00A17265"/>
    <w:rsid w:val="00A203A9"/>
    <w:rsid w:val="00A2068D"/>
    <w:rsid w:val="00A24FD7"/>
    <w:rsid w:val="00A26380"/>
    <w:rsid w:val="00A2727B"/>
    <w:rsid w:val="00A35696"/>
    <w:rsid w:val="00A37A09"/>
    <w:rsid w:val="00A408FA"/>
    <w:rsid w:val="00A40B3B"/>
    <w:rsid w:val="00A4558C"/>
    <w:rsid w:val="00A46100"/>
    <w:rsid w:val="00A50F3E"/>
    <w:rsid w:val="00A573F6"/>
    <w:rsid w:val="00A575BF"/>
    <w:rsid w:val="00A64009"/>
    <w:rsid w:val="00A64024"/>
    <w:rsid w:val="00A66784"/>
    <w:rsid w:val="00A679F8"/>
    <w:rsid w:val="00A73E0E"/>
    <w:rsid w:val="00A8214D"/>
    <w:rsid w:val="00A84CA8"/>
    <w:rsid w:val="00A87887"/>
    <w:rsid w:val="00A91350"/>
    <w:rsid w:val="00A93ED5"/>
    <w:rsid w:val="00A943FB"/>
    <w:rsid w:val="00A94EF8"/>
    <w:rsid w:val="00AA62D3"/>
    <w:rsid w:val="00AB17CA"/>
    <w:rsid w:val="00AB2133"/>
    <w:rsid w:val="00AB2171"/>
    <w:rsid w:val="00AB3429"/>
    <w:rsid w:val="00AB5F4E"/>
    <w:rsid w:val="00AB622A"/>
    <w:rsid w:val="00AB62B2"/>
    <w:rsid w:val="00AB6418"/>
    <w:rsid w:val="00AB7099"/>
    <w:rsid w:val="00AC17A2"/>
    <w:rsid w:val="00AC2E92"/>
    <w:rsid w:val="00AD11EB"/>
    <w:rsid w:val="00AE0EA7"/>
    <w:rsid w:val="00AE19E1"/>
    <w:rsid w:val="00AE226F"/>
    <w:rsid w:val="00AE2485"/>
    <w:rsid w:val="00AE2DB8"/>
    <w:rsid w:val="00AE372B"/>
    <w:rsid w:val="00AE38C0"/>
    <w:rsid w:val="00AE3A72"/>
    <w:rsid w:val="00B0333C"/>
    <w:rsid w:val="00B03D33"/>
    <w:rsid w:val="00B13FDA"/>
    <w:rsid w:val="00B22064"/>
    <w:rsid w:val="00B22A16"/>
    <w:rsid w:val="00B347ED"/>
    <w:rsid w:val="00B37C70"/>
    <w:rsid w:val="00B45463"/>
    <w:rsid w:val="00B47C21"/>
    <w:rsid w:val="00B50D6A"/>
    <w:rsid w:val="00B57123"/>
    <w:rsid w:val="00B63206"/>
    <w:rsid w:val="00B632EE"/>
    <w:rsid w:val="00B64571"/>
    <w:rsid w:val="00B67208"/>
    <w:rsid w:val="00B70EEE"/>
    <w:rsid w:val="00B72567"/>
    <w:rsid w:val="00B738C7"/>
    <w:rsid w:val="00B73B84"/>
    <w:rsid w:val="00B82A44"/>
    <w:rsid w:val="00B82AB0"/>
    <w:rsid w:val="00B82E03"/>
    <w:rsid w:val="00B8550F"/>
    <w:rsid w:val="00B8577B"/>
    <w:rsid w:val="00B91D93"/>
    <w:rsid w:val="00B92FEB"/>
    <w:rsid w:val="00BA079A"/>
    <w:rsid w:val="00BA23E0"/>
    <w:rsid w:val="00BA23F9"/>
    <w:rsid w:val="00BA2D34"/>
    <w:rsid w:val="00BB178B"/>
    <w:rsid w:val="00BB30A6"/>
    <w:rsid w:val="00BB46F6"/>
    <w:rsid w:val="00BB4CDF"/>
    <w:rsid w:val="00BC0B7C"/>
    <w:rsid w:val="00BD3442"/>
    <w:rsid w:val="00BD6125"/>
    <w:rsid w:val="00BE1F1D"/>
    <w:rsid w:val="00BE7200"/>
    <w:rsid w:val="00BF0DE0"/>
    <w:rsid w:val="00BF2ADB"/>
    <w:rsid w:val="00C0242B"/>
    <w:rsid w:val="00C0270B"/>
    <w:rsid w:val="00C0278D"/>
    <w:rsid w:val="00C0324C"/>
    <w:rsid w:val="00C07471"/>
    <w:rsid w:val="00C1416C"/>
    <w:rsid w:val="00C216B6"/>
    <w:rsid w:val="00C24CB8"/>
    <w:rsid w:val="00C2526C"/>
    <w:rsid w:val="00C262FA"/>
    <w:rsid w:val="00C308B8"/>
    <w:rsid w:val="00C3136B"/>
    <w:rsid w:val="00C36D7D"/>
    <w:rsid w:val="00C40E82"/>
    <w:rsid w:val="00C429AD"/>
    <w:rsid w:val="00C4550A"/>
    <w:rsid w:val="00C572B9"/>
    <w:rsid w:val="00C67E73"/>
    <w:rsid w:val="00C7123F"/>
    <w:rsid w:val="00C73C3D"/>
    <w:rsid w:val="00C8713B"/>
    <w:rsid w:val="00C92165"/>
    <w:rsid w:val="00C923E4"/>
    <w:rsid w:val="00C9642F"/>
    <w:rsid w:val="00CA08C7"/>
    <w:rsid w:val="00CA7913"/>
    <w:rsid w:val="00CB0F17"/>
    <w:rsid w:val="00CB1428"/>
    <w:rsid w:val="00CB37B7"/>
    <w:rsid w:val="00CC12FB"/>
    <w:rsid w:val="00CC4846"/>
    <w:rsid w:val="00CC52DD"/>
    <w:rsid w:val="00CD0F0C"/>
    <w:rsid w:val="00CD46C0"/>
    <w:rsid w:val="00CD5F3C"/>
    <w:rsid w:val="00CD6C1F"/>
    <w:rsid w:val="00CD74E8"/>
    <w:rsid w:val="00CF65D0"/>
    <w:rsid w:val="00D03C0A"/>
    <w:rsid w:val="00D03FF4"/>
    <w:rsid w:val="00D07175"/>
    <w:rsid w:val="00D12776"/>
    <w:rsid w:val="00D14A63"/>
    <w:rsid w:val="00D21B48"/>
    <w:rsid w:val="00D21D14"/>
    <w:rsid w:val="00D278E1"/>
    <w:rsid w:val="00D31791"/>
    <w:rsid w:val="00D37A85"/>
    <w:rsid w:val="00D40FF2"/>
    <w:rsid w:val="00D41A3E"/>
    <w:rsid w:val="00D46DDE"/>
    <w:rsid w:val="00D50A70"/>
    <w:rsid w:val="00D5354A"/>
    <w:rsid w:val="00D55CD1"/>
    <w:rsid w:val="00D618C5"/>
    <w:rsid w:val="00D62B38"/>
    <w:rsid w:val="00D632BF"/>
    <w:rsid w:val="00D634B5"/>
    <w:rsid w:val="00D63670"/>
    <w:rsid w:val="00D64679"/>
    <w:rsid w:val="00D702CE"/>
    <w:rsid w:val="00D74671"/>
    <w:rsid w:val="00D81A88"/>
    <w:rsid w:val="00D87F3A"/>
    <w:rsid w:val="00D90F25"/>
    <w:rsid w:val="00D91B6F"/>
    <w:rsid w:val="00D92872"/>
    <w:rsid w:val="00D97184"/>
    <w:rsid w:val="00DA0E90"/>
    <w:rsid w:val="00DA16F6"/>
    <w:rsid w:val="00DA3094"/>
    <w:rsid w:val="00DB2FFE"/>
    <w:rsid w:val="00DB4A47"/>
    <w:rsid w:val="00DB5BC3"/>
    <w:rsid w:val="00DC06F7"/>
    <w:rsid w:val="00DC0A77"/>
    <w:rsid w:val="00DC1707"/>
    <w:rsid w:val="00DC390B"/>
    <w:rsid w:val="00DD03B9"/>
    <w:rsid w:val="00DD1B31"/>
    <w:rsid w:val="00DD3FF7"/>
    <w:rsid w:val="00DD45C4"/>
    <w:rsid w:val="00DD505A"/>
    <w:rsid w:val="00DE1658"/>
    <w:rsid w:val="00DE2DCF"/>
    <w:rsid w:val="00DE4BE4"/>
    <w:rsid w:val="00DE5B49"/>
    <w:rsid w:val="00DF3DD2"/>
    <w:rsid w:val="00DF41CB"/>
    <w:rsid w:val="00DF4BB1"/>
    <w:rsid w:val="00E00DEC"/>
    <w:rsid w:val="00E0185B"/>
    <w:rsid w:val="00E060E3"/>
    <w:rsid w:val="00E061CB"/>
    <w:rsid w:val="00E10A4A"/>
    <w:rsid w:val="00E17E37"/>
    <w:rsid w:val="00E23A07"/>
    <w:rsid w:val="00E268C7"/>
    <w:rsid w:val="00E27C67"/>
    <w:rsid w:val="00E3218C"/>
    <w:rsid w:val="00E3721E"/>
    <w:rsid w:val="00E37244"/>
    <w:rsid w:val="00E37AAC"/>
    <w:rsid w:val="00E40A31"/>
    <w:rsid w:val="00E418C5"/>
    <w:rsid w:val="00E5107B"/>
    <w:rsid w:val="00E511CB"/>
    <w:rsid w:val="00E515B9"/>
    <w:rsid w:val="00E51D3A"/>
    <w:rsid w:val="00E61123"/>
    <w:rsid w:val="00E633A6"/>
    <w:rsid w:val="00E647B8"/>
    <w:rsid w:val="00E65535"/>
    <w:rsid w:val="00E670B8"/>
    <w:rsid w:val="00E67C29"/>
    <w:rsid w:val="00E700FE"/>
    <w:rsid w:val="00E7030C"/>
    <w:rsid w:val="00E76FAD"/>
    <w:rsid w:val="00E822BD"/>
    <w:rsid w:val="00E847BA"/>
    <w:rsid w:val="00E87C30"/>
    <w:rsid w:val="00EA0606"/>
    <w:rsid w:val="00EA0CFB"/>
    <w:rsid w:val="00EA5417"/>
    <w:rsid w:val="00EB218A"/>
    <w:rsid w:val="00EB3BB7"/>
    <w:rsid w:val="00EB6E23"/>
    <w:rsid w:val="00EB737C"/>
    <w:rsid w:val="00EC0FDD"/>
    <w:rsid w:val="00EC14E1"/>
    <w:rsid w:val="00EC431F"/>
    <w:rsid w:val="00EC5EEB"/>
    <w:rsid w:val="00ED0DB5"/>
    <w:rsid w:val="00ED5D8E"/>
    <w:rsid w:val="00EE2748"/>
    <w:rsid w:val="00EF556C"/>
    <w:rsid w:val="00EF5BE6"/>
    <w:rsid w:val="00F00E4D"/>
    <w:rsid w:val="00F03697"/>
    <w:rsid w:val="00F070AB"/>
    <w:rsid w:val="00F14437"/>
    <w:rsid w:val="00F15635"/>
    <w:rsid w:val="00F17EA2"/>
    <w:rsid w:val="00F33460"/>
    <w:rsid w:val="00F33F25"/>
    <w:rsid w:val="00F34C8D"/>
    <w:rsid w:val="00F3510F"/>
    <w:rsid w:val="00F360B4"/>
    <w:rsid w:val="00F36969"/>
    <w:rsid w:val="00F37ECB"/>
    <w:rsid w:val="00F40B7E"/>
    <w:rsid w:val="00F40F08"/>
    <w:rsid w:val="00F434D9"/>
    <w:rsid w:val="00F44BBE"/>
    <w:rsid w:val="00F462EE"/>
    <w:rsid w:val="00F46BE6"/>
    <w:rsid w:val="00F5186E"/>
    <w:rsid w:val="00F51D5B"/>
    <w:rsid w:val="00F55731"/>
    <w:rsid w:val="00F61E99"/>
    <w:rsid w:val="00F65245"/>
    <w:rsid w:val="00F662B3"/>
    <w:rsid w:val="00F70082"/>
    <w:rsid w:val="00F748E6"/>
    <w:rsid w:val="00F74A67"/>
    <w:rsid w:val="00F74FA1"/>
    <w:rsid w:val="00F7644B"/>
    <w:rsid w:val="00F77D71"/>
    <w:rsid w:val="00F815CA"/>
    <w:rsid w:val="00F8188F"/>
    <w:rsid w:val="00F82296"/>
    <w:rsid w:val="00F830DC"/>
    <w:rsid w:val="00F83CA7"/>
    <w:rsid w:val="00F848F0"/>
    <w:rsid w:val="00F85A9E"/>
    <w:rsid w:val="00F90FD3"/>
    <w:rsid w:val="00FA3C2E"/>
    <w:rsid w:val="00FA640E"/>
    <w:rsid w:val="00FB365F"/>
    <w:rsid w:val="00FB4FB0"/>
    <w:rsid w:val="00FC1161"/>
    <w:rsid w:val="00FC12C8"/>
    <w:rsid w:val="00FC19F9"/>
    <w:rsid w:val="00FC7F06"/>
    <w:rsid w:val="00FD097D"/>
    <w:rsid w:val="00FD72B1"/>
    <w:rsid w:val="00FE2259"/>
    <w:rsid w:val="00FE33D0"/>
    <w:rsid w:val="00FE4FFC"/>
    <w:rsid w:val="00FE553E"/>
    <w:rsid w:val="00FF2551"/>
    <w:rsid w:val="00FF3A5D"/>
    <w:rsid w:val="00FF5B8E"/>
    <w:rsid w:val="00FF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before="100" w:beforeAutospacing="1" w:after="100" w:afterAutospacing="1"/>
        <w:ind w:leftChars="57" w:left="361" w:hangingChars="304" w:hanging="30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BD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B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13D9E"/>
    <w:pPr>
      <w:ind w:leftChars="400" w:left="840"/>
    </w:pPr>
  </w:style>
  <w:style w:type="paragraph" w:styleId="a6">
    <w:name w:val="Date"/>
    <w:basedOn w:val="a"/>
    <w:next w:val="a"/>
    <w:link w:val="a7"/>
    <w:uiPriority w:val="99"/>
    <w:semiHidden/>
    <w:unhideWhenUsed/>
    <w:rsid w:val="00B47C21"/>
  </w:style>
  <w:style w:type="character" w:customStyle="1" w:styleId="a7">
    <w:name w:val="日付 (文字)"/>
    <w:basedOn w:val="a0"/>
    <w:link w:val="a6"/>
    <w:uiPriority w:val="99"/>
    <w:semiHidden/>
    <w:rsid w:val="00B47C21"/>
  </w:style>
  <w:style w:type="paragraph" w:styleId="a8">
    <w:name w:val="header"/>
    <w:basedOn w:val="a"/>
    <w:link w:val="a9"/>
    <w:uiPriority w:val="99"/>
    <w:unhideWhenUsed/>
    <w:rsid w:val="00F40F0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40F08"/>
  </w:style>
  <w:style w:type="paragraph" w:styleId="aa">
    <w:name w:val="footer"/>
    <w:basedOn w:val="a"/>
    <w:link w:val="ab"/>
    <w:uiPriority w:val="99"/>
    <w:unhideWhenUsed/>
    <w:rsid w:val="00F40F0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40F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before="100" w:beforeAutospacing="1" w:after="100" w:afterAutospacing="1"/>
        <w:ind w:leftChars="57" w:left="361" w:hangingChars="304" w:hanging="30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BD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B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13D9E"/>
    <w:pPr>
      <w:ind w:leftChars="400" w:left="840"/>
    </w:pPr>
  </w:style>
  <w:style w:type="paragraph" w:styleId="a6">
    <w:name w:val="Date"/>
    <w:basedOn w:val="a"/>
    <w:next w:val="a"/>
    <w:link w:val="a7"/>
    <w:uiPriority w:val="99"/>
    <w:semiHidden/>
    <w:unhideWhenUsed/>
    <w:rsid w:val="00B47C21"/>
  </w:style>
  <w:style w:type="character" w:customStyle="1" w:styleId="a7">
    <w:name w:val="日付 (文字)"/>
    <w:basedOn w:val="a0"/>
    <w:link w:val="a6"/>
    <w:uiPriority w:val="99"/>
    <w:semiHidden/>
    <w:rsid w:val="00B47C21"/>
  </w:style>
  <w:style w:type="paragraph" w:styleId="a8">
    <w:name w:val="header"/>
    <w:basedOn w:val="a"/>
    <w:link w:val="a9"/>
    <w:uiPriority w:val="99"/>
    <w:unhideWhenUsed/>
    <w:rsid w:val="00F40F0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40F08"/>
  </w:style>
  <w:style w:type="paragraph" w:styleId="aa">
    <w:name w:val="footer"/>
    <w:basedOn w:val="a"/>
    <w:link w:val="ab"/>
    <w:uiPriority w:val="99"/>
    <w:unhideWhenUsed/>
    <w:rsid w:val="00F40F0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40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7A9AEC11.dotm</Template>
  <TotalTime>1</TotalTime>
  <Pages>1</Pages>
  <Words>3</Words>
  <Characters>20</Characters>
  <Application>Microsoft Office Word</Application>
  <DocSecurity>4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中村　水香</dc:creator>
  <cp:lastModifiedBy>中村　水香</cp:lastModifiedBy>
  <cp:revision>2</cp:revision>
  <dcterms:created xsi:type="dcterms:W3CDTF">2019-10-03T07:02:00Z</dcterms:created>
  <dcterms:modified xsi:type="dcterms:W3CDTF">2019-10-03T07:02:00Z</dcterms:modified>
</cp:coreProperties>
</file>